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FF1" w:rsidRPr="00926FDA" w:rsidRDefault="008D1FF1" w:rsidP="009C4BE3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26FDA">
        <w:rPr>
          <w:rFonts w:ascii="Times New Roman" w:hAnsi="Times New Roman" w:cs="Times New Roman"/>
          <w:b/>
          <w:color w:val="auto"/>
          <w:sz w:val="24"/>
          <w:szCs w:val="24"/>
        </w:rPr>
        <w:t>CONVOCAÇÃO</w:t>
      </w:r>
    </w:p>
    <w:p w:rsidR="008D1FF1" w:rsidRPr="00926FDA" w:rsidRDefault="00926FDA" w:rsidP="009C4BE3">
      <w:pPr>
        <w:spacing w:after="120"/>
        <w:jc w:val="center"/>
        <w:rPr>
          <w:b/>
        </w:rPr>
      </w:pPr>
      <w:r>
        <w:rPr>
          <w:b/>
        </w:rPr>
        <w:t xml:space="preserve">IV </w:t>
      </w:r>
      <w:r w:rsidR="008D1FF1" w:rsidRPr="00926FDA">
        <w:rPr>
          <w:b/>
        </w:rPr>
        <w:t>ASSEMBLEIA GERAL ORDINÁRIA</w:t>
      </w:r>
    </w:p>
    <w:p w:rsidR="007A3FCA" w:rsidRPr="00926FDA" w:rsidRDefault="007A3FCA" w:rsidP="009C4BE3">
      <w:pPr>
        <w:spacing w:after="120"/>
        <w:ind w:firstLine="709"/>
        <w:jc w:val="center"/>
        <w:rPr>
          <w:b/>
        </w:rPr>
      </w:pPr>
    </w:p>
    <w:p w:rsidR="008D1FF1" w:rsidRPr="00926FDA" w:rsidRDefault="00926FDA" w:rsidP="009C4BE3">
      <w:pPr>
        <w:spacing w:after="120"/>
        <w:ind w:firstLine="709"/>
        <w:jc w:val="both"/>
      </w:pPr>
      <w:r>
        <w:rPr>
          <w:bCs/>
        </w:rPr>
        <w:t xml:space="preserve">O </w:t>
      </w:r>
      <w:r w:rsidR="005A3636" w:rsidRPr="00926FDA">
        <w:rPr>
          <w:bCs/>
        </w:rPr>
        <w:t>Presidente do Conselho Administrativo do Consórcio Intermunicipal de Saúde do Médio Vale do Itajaí – CISAMVI</w:t>
      </w:r>
      <w:r w:rsidR="008D1FF1" w:rsidRPr="00926FDA">
        <w:t xml:space="preserve">, no uso </w:t>
      </w:r>
      <w:r>
        <w:t xml:space="preserve">de suas </w:t>
      </w:r>
      <w:r w:rsidR="008D1FF1" w:rsidRPr="00926FDA">
        <w:t xml:space="preserve">atribuições legais e de acordo com o </w:t>
      </w:r>
      <w:r>
        <w:t>a</w:t>
      </w:r>
      <w:r w:rsidR="008D1FF1" w:rsidRPr="00926FDA">
        <w:t>rtigo</w:t>
      </w:r>
      <w:r w:rsidR="005A3636" w:rsidRPr="00926FDA">
        <w:t xml:space="preserve"> 28 do </w:t>
      </w:r>
      <w:r>
        <w:t>c</w:t>
      </w:r>
      <w:r w:rsidR="009B7112" w:rsidRPr="00926FDA">
        <w:t xml:space="preserve">ontrato de </w:t>
      </w:r>
      <w:r>
        <w:t>c</w:t>
      </w:r>
      <w:r w:rsidR="009B7112" w:rsidRPr="00926FDA">
        <w:t xml:space="preserve">onsórcios </w:t>
      </w:r>
      <w:r>
        <w:t>p</w:t>
      </w:r>
      <w:r w:rsidR="009B7112" w:rsidRPr="00926FDA">
        <w:t>úblico</w:t>
      </w:r>
      <w:r w:rsidR="008D1FF1" w:rsidRPr="00926FDA">
        <w:t xml:space="preserve">, CONVOCA os consorciados </w:t>
      </w:r>
      <w:r>
        <w:t xml:space="preserve">para </w:t>
      </w:r>
      <w:r w:rsidR="008D1FF1" w:rsidRPr="00926FDA">
        <w:t xml:space="preserve">a </w:t>
      </w:r>
      <w:r>
        <w:t xml:space="preserve">IV </w:t>
      </w:r>
      <w:r w:rsidR="003A45B4" w:rsidRPr="00926FDA">
        <w:t>Assembleia Geral Ordinária</w:t>
      </w:r>
      <w:r w:rsidR="003A45B4">
        <w:t xml:space="preserve"> </w:t>
      </w:r>
      <w:r>
        <w:t>de 2019</w:t>
      </w:r>
      <w:r w:rsidR="005A3636" w:rsidRPr="00926FDA">
        <w:t>,</w:t>
      </w:r>
      <w:r w:rsidR="008D1FF1" w:rsidRPr="00926FDA">
        <w:t xml:space="preserve"> que se realizará no dia </w:t>
      </w:r>
      <w:r>
        <w:t>13</w:t>
      </w:r>
      <w:r w:rsidR="008D1FF1" w:rsidRPr="00926FDA">
        <w:t xml:space="preserve"> de </w:t>
      </w:r>
      <w:r>
        <w:t xml:space="preserve">novembro </w:t>
      </w:r>
      <w:r w:rsidR="008D1FF1" w:rsidRPr="00926FDA">
        <w:t>de 201</w:t>
      </w:r>
      <w:r w:rsidR="005A3636" w:rsidRPr="00926FDA">
        <w:t>9</w:t>
      </w:r>
      <w:r w:rsidR="008D1FF1" w:rsidRPr="00926FDA">
        <w:t xml:space="preserve">, às </w:t>
      </w:r>
      <w:r>
        <w:t>14h</w:t>
      </w:r>
      <w:r w:rsidR="003A45B4">
        <w:t>30</w:t>
      </w:r>
      <w:r w:rsidR="008D1FF1" w:rsidRPr="00926FDA">
        <w:t>, com a presença da maioria simples dos consorciados.</w:t>
      </w:r>
      <w:r w:rsidR="005A3636" w:rsidRPr="00926FDA">
        <w:t xml:space="preserve"> A Assembleia acontecerá em conjunto com a da AMMVI.</w:t>
      </w:r>
    </w:p>
    <w:p w:rsidR="008D1FF1" w:rsidRPr="00926FDA" w:rsidRDefault="00926FDA" w:rsidP="009C4BE3">
      <w:pPr>
        <w:spacing w:after="120"/>
        <w:ind w:firstLine="709"/>
        <w:jc w:val="both"/>
      </w:pPr>
      <w:r>
        <w:rPr>
          <w:bCs/>
        </w:rPr>
        <w:t>L</w:t>
      </w:r>
      <w:r w:rsidRPr="00926FDA">
        <w:rPr>
          <w:bCs/>
        </w:rPr>
        <w:t xml:space="preserve">ocal: </w:t>
      </w:r>
      <w:r w:rsidR="009B7112" w:rsidRPr="00926FDA">
        <w:t>AMMVI – Rua Alberto Stein, 466</w:t>
      </w:r>
      <w:r>
        <w:t xml:space="preserve">, Bairro </w:t>
      </w:r>
      <w:r w:rsidR="009B7112" w:rsidRPr="00926FDA">
        <w:t>Velha</w:t>
      </w:r>
      <w:r>
        <w:t xml:space="preserve">, </w:t>
      </w:r>
      <w:r w:rsidR="009B7112" w:rsidRPr="00926FDA">
        <w:t>Blumenau</w:t>
      </w:r>
      <w:r w:rsidR="003A45B4">
        <w:t xml:space="preserve"> - SC</w:t>
      </w:r>
      <w:r w:rsidR="005A3636" w:rsidRPr="00926FDA">
        <w:t>.</w:t>
      </w:r>
    </w:p>
    <w:p w:rsidR="007A3FCA" w:rsidRPr="00926FDA" w:rsidRDefault="007A3FCA" w:rsidP="009C4BE3">
      <w:pPr>
        <w:pStyle w:val="Ttulo1"/>
        <w:tabs>
          <w:tab w:val="left" w:pos="0"/>
        </w:tabs>
        <w:spacing w:before="0" w:after="120"/>
        <w:ind w:firstLine="709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8D1FF1" w:rsidRPr="00926FDA" w:rsidRDefault="00926FDA" w:rsidP="009C4BE3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PAUTA</w:t>
      </w:r>
    </w:p>
    <w:p w:rsidR="007A3FCA" w:rsidRPr="00926FDA" w:rsidRDefault="007A3FCA" w:rsidP="009C4BE3">
      <w:pPr>
        <w:spacing w:after="120"/>
        <w:ind w:firstLine="709"/>
      </w:pPr>
    </w:p>
    <w:p w:rsidR="00700674" w:rsidRPr="00926FDA" w:rsidRDefault="008D1FF1" w:rsidP="009C4BE3">
      <w:pPr>
        <w:numPr>
          <w:ilvl w:val="0"/>
          <w:numId w:val="7"/>
        </w:numPr>
        <w:suppressAutoHyphens/>
        <w:spacing w:after="120"/>
        <w:jc w:val="both"/>
      </w:pPr>
      <w:r w:rsidRPr="00926FDA">
        <w:t xml:space="preserve">Aprovação da </w:t>
      </w:r>
      <w:r w:rsidR="004829F1" w:rsidRPr="00926FDA">
        <w:t>a</w:t>
      </w:r>
      <w:r w:rsidRPr="00926FDA">
        <w:t xml:space="preserve">ta </w:t>
      </w:r>
      <w:r w:rsidR="00926FDA">
        <w:t>de 15/08/2019.</w:t>
      </w:r>
    </w:p>
    <w:p w:rsidR="003A45B4" w:rsidRPr="00926FDA" w:rsidRDefault="003A45B4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 w:rsidRPr="00926FDA">
        <w:t>Aprovação d</w:t>
      </w:r>
      <w:r>
        <w:t>o contrato de rateio de 2020.</w:t>
      </w:r>
    </w:p>
    <w:p w:rsidR="00926FDA" w:rsidRDefault="00926FDA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 xml:space="preserve">Aprovação do </w:t>
      </w:r>
      <w:r w:rsidR="003A45B4">
        <w:t>c</w:t>
      </w:r>
      <w:r>
        <w:t xml:space="preserve">ontrato de </w:t>
      </w:r>
      <w:r w:rsidR="003A45B4">
        <w:t>s</w:t>
      </w:r>
      <w:r>
        <w:t xml:space="preserve">erviço de </w:t>
      </w:r>
      <w:r w:rsidR="003A45B4">
        <w:t>r</w:t>
      </w:r>
      <w:r>
        <w:t>egulação de 2020.</w:t>
      </w:r>
    </w:p>
    <w:p w:rsidR="003A45B4" w:rsidRDefault="003A45B4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Homologação da revisão geral anual para 2020.</w:t>
      </w:r>
    </w:p>
    <w:p w:rsidR="003A45B4" w:rsidRPr="00926FDA" w:rsidRDefault="003A45B4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 w:rsidRPr="00926FDA">
        <w:t>Aprovação d</w:t>
      </w:r>
      <w:r>
        <w:t xml:space="preserve">a peça orçamentária de </w:t>
      </w:r>
      <w:r w:rsidRPr="00926FDA">
        <w:t>2020</w:t>
      </w:r>
      <w:r>
        <w:t>.</w:t>
      </w:r>
    </w:p>
    <w:p w:rsidR="00926FDA" w:rsidRDefault="00926FDA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Aprovação do plano de trabalho para aplicação d</w:t>
      </w:r>
      <w:r w:rsidR="003A45B4">
        <w:t>e</w:t>
      </w:r>
      <w:r>
        <w:t xml:space="preserve"> emenda</w:t>
      </w:r>
      <w:r w:rsidR="003A45B4">
        <w:t xml:space="preserve"> parlamentar.</w:t>
      </w:r>
    </w:p>
    <w:p w:rsidR="003A45B4" w:rsidRDefault="003A45B4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Informe: Proposta de trabalho regional para controle de zoonoses.</w:t>
      </w:r>
    </w:p>
    <w:p w:rsidR="00F75D3C" w:rsidRPr="00926FDA" w:rsidRDefault="003A45B4" w:rsidP="009C4BE3">
      <w:pPr>
        <w:pStyle w:val="PargrafodaLista"/>
        <w:numPr>
          <w:ilvl w:val="0"/>
          <w:numId w:val="7"/>
        </w:numPr>
        <w:suppressAutoHyphens/>
        <w:spacing w:after="120"/>
        <w:contextualSpacing w:val="0"/>
        <w:jc w:val="both"/>
      </w:pPr>
      <w:r>
        <w:t>Espaço c</w:t>
      </w:r>
      <w:r w:rsidR="00053A25" w:rsidRPr="00926FDA">
        <w:t xml:space="preserve">olegiado de </w:t>
      </w:r>
      <w:r>
        <w:t>s</w:t>
      </w:r>
      <w:r w:rsidR="00053A25" w:rsidRPr="00926FDA">
        <w:t>aúde</w:t>
      </w:r>
      <w:r>
        <w:t>.</w:t>
      </w:r>
      <w:r w:rsidR="00F75D3C" w:rsidRPr="00926FDA">
        <w:t xml:space="preserve"> </w:t>
      </w:r>
    </w:p>
    <w:p w:rsidR="008453F3" w:rsidRPr="00926FDA" w:rsidRDefault="008453F3" w:rsidP="009C4BE3">
      <w:pPr>
        <w:suppressAutoHyphens/>
        <w:spacing w:after="120"/>
        <w:ind w:firstLine="709"/>
        <w:jc w:val="both"/>
      </w:pPr>
    </w:p>
    <w:p w:rsidR="004829F1" w:rsidRPr="00926FDA" w:rsidRDefault="004829F1" w:rsidP="009C4BE3">
      <w:pPr>
        <w:tabs>
          <w:tab w:val="left" w:pos="8208"/>
        </w:tabs>
        <w:autoSpaceDE w:val="0"/>
        <w:autoSpaceDN w:val="0"/>
        <w:adjustRightInd w:val="0"/>
        <w:spacing w:after="120"/>
        <w:ind w:firstLine="709"/>
        <w:jc w:val="right"/>
        <w:rPr>
          <w:bCs/>
        </w:rPr>
      </w:pPr>
    </w:p>
    <w:p w:rsidR="008D1FF1" w:rsidRPr="00926FDA" w:rsidRDefault="008D1FF1" w:rsidP="009C4BE3">
      <w:pPr>
        <w:tabs>
          <w:tab w:val="left" w:pos="8208"/>
        </w:tabs>
        <w:autoSpaceDE w:val="0"/>
        <w:autoSpaceDN w:val="0"/>
        <w:adjustRightInd w:val="0"/>
        <w:spacing w:after="120"/>
        <w:ind w:firstLine="709"/>
        <w:jc w:val="right"/>
        <w:rPr>
          <w:bCs/>
        </w:rPr>
      </w:pPr>
      <w:r w:rsidRPr="00926FDA">
        <w:rPr>
          <w:bCs/>
        </w:rPr>
        <w:t xml:space="preserve">Blumenau </w:t>
      </w:r>
      <w:r w:rsidR="003A45B4">
        <w:rPr>
          <w:bCs/>
        </w:rPr>
        <w:t xml:space="preserve">- </w:t>
      </w:r>
      <w:r w:rsidRPr="00926FDA">
        <w:rPr>
          <w:bCs/>
        </w:rPr>
        <w:t xml:space="preserve">SC, </w:t>
      </w:r>
      <w:r w:rsidR="00337B63">
        <w:rPr>
          <w:bCs/>
        </w:rPr>
        <w:t>25</w:t>
      </w:r>
      <w:r w:rsidRPr="00926FDA">
        <w:rPr>
          <w:bCs/>
        </w:rPr>
        <w:t xml:space="preserve"> de </w:t>
      </w:r>
      <w:r w:rsidR="00337B63">
        <w:rPr>
          <w:bCs/>
        </w:rPr>
        <w:t xml:space="preserve">outubro </w:t>
      </w:r>
      <w:r w:rsidRPr="00926FDA">
        <w:rPr>
          <w:bCs/>
        </w:rPr>
        <w:t>de 201</w:t>
      </w:r>
      <w:r w:rsidR="00B95B49" w:rsidRPr="00926FDA">
        <w:rPr>
          <w:bCs/>
        </w:rPr>
        <w:t>9.</w:t>
      </w:r>
      <w:r w:rsidRPr="00926FDA">
        <w:rPr>
          <w:bCs/>
        </w:rPr>
        <w:t xml:space="preserve"> </w:t>
      </w:r>
    </w:p>
    <w:p w:rsidR="008453F3" w:rsidRPr="00926FDA" w:rsidRDefault="008453F3" w:rsidP="009C4BE3">
      <w:pPr>
        <w:tabs>
          <w:tab w:val="left" w:pos="8208"/>
        </w:tabs>
        <w:autoSpaceDE w:val="0"/>
        <w:autoSpaceDN w:val="0"/>
        <w:adjustRightInd w:val="0"/>
        <w:spacing w:after="120"/>
        <w:ind w:firstLine="709"/>
        <w:jc w:val="right"/>
        <w:rPr>
          <w:bCs/>
        </w:rPr>
      </w:pPr>
      <w:bookmarkStart w:id="0" w:name="_GoBack"/>
      <w:bookmarkEnd w:id="0"/>
    </w:p>
    <w:p w:rsidR="008D1FF1" w:rsidRPr="00926FDA" w:rsidRDefault="008D1FF1" w:rsidP="009C4BE3">
      <w:pPr>
        <w:numPr>
          <w:ilvl w:val="0"/>
          <w:numId w:val="6"/>
        </w:numPr>
        <w:spacing w:after="120"/>
        <w:ind w:left="0" w:firstLine="709"/>
        <w:jc w:val="both"/>
        <w:rPr>
          <w:vanish/>
        </w:rPr>
      </w:pPr>
    </w:p>
    <w:p w:rsidR="00BD0919" w:rsidRPr="00926FDA" w:rsidRDefault="00BD0919" w:rsidP="009C4BE3">
      <w:pPr>
        <w:spacing w:after="120"/>
        <w:ind w:firstLine="709"/>
        <w:jc w:val="center"/>
        <w:rPr>
          <w:b/>
          <w:smallCaps/>
        </w:rPr>
      </w:pPr>
    </w:p>
    <w:p w:rsidR="009C4BE3" w:rsidRDefault="009C4BE3" w:rsidP="009C4BE3">
      <w:pPr>
        <w:jc w:val="center"/>
        <w:rPr>
          <w:bCs/>
          <w:sz w:val="22"/>
          <w:szCs w:val="22"/>
        </w:rPr>
      </w:pPr>
    </w:p>
    <w:p w:rsidR="00B95B49" w:rsidRPr="003A45B4" w:rsidRDefault="00B95B49" w:rsidP="009C4BE3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ÉRCIO KRIEK </w:t>
      </w:r>
    </w:p>
    <w:p w:rsidR="008D1FF1" w:rsidRPr="003A45B4" w:rsidRDefault="008D1FF1" w:rsidP="009C4BE3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Presidente do </w:t>
      </w:r>
      <w:r w:rsidR="00B95B49" w:rsidRPr="003A45B4">
        <w:rPr>
          <w:bCs/>
          <w:sz w:val="22"/>
          <w:szCs w:val="22"/>
        </w:rPr>
        <w:t>Conselho Administrativo</w:t>
      </w:r>
    </w:p>
    <w:p w:rsidR="00B95B49" w:rsidRPr="003A45B4" w:rsidRDefault="00B95B49" w:rsidP="009C4BE3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>Prefeito de Pomerode</w:t>
      </w:r>
    </w:p>
    <w:sectPr w:rsidR="00B95B49" w:rsidRPr="003A45B4" w:rsidSect="00004EAC">
      <w:footerReference w:type="default" r:id="rId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064" w:rsidRDefault="00CC3064">
      <w:r>
        <w:separator/>
      </w:r>
    </w:p>
  </w:endnote>
  <w:endnote w:type="continuationSeparator" w:id="0">
    <w:p w:rsidR="00CC3064" w:rsidRDefault="00CC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:rsidR="0084094A" w:rsidRPr="0084094A" w:rsidRDefault="00CC3064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064" w:rsidRDefault="00CC3064">
      <w:r>
        <w:separator/>
      </w:r>
    </w:p>
  </w:footnote>
  <w:footnote w:type="continuationSeparator" w:id="0">
    <w:p w:rsidR="00CC3064" w:rsidRDefault="00CC3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E3E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26A21"/>
    <w:multiLevelType w:val="hybridMultilevel"/>
    <w:tmpl w:val="4E92CE8A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F3262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87099"/>
    <w:multiLevelType w:val="hybridMultilevel"/>
    <w:tmpl w:val="A642B512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6E61"/>
    <w:rsid w:val="00031BBD"/>
    <w:rsid w:val="0005166C"/>
    <w:rsid w:val="00051670"/>
    <w:rsid w:val="00053A25"/>
    <w:rsid w:val="0006790B"/>
    <w:rsid w:val="00097C3C"/>
    <w:rsid w:val="000B2D02"/>
    <w:rsid w:val="000D5B9D"/>
    <w:rsid w:val="000E6DDC"/>
    <w:rsid w:val="001122BB"/>
    <w:rsid w:val="0011437E"/>
    <w:rsid w:val="00116AB8"/>
    <w:rsid w:val="00116EAC"/>
    <w:rsid w:val="001257B6"/>
    <w:rsid w:val="00131638"/>
    <w:rsid w:val="00150C59"/>
    <w:rsid w:val="0016542C"/>
    <w:rsid w:val="00173ED5"/>
    <w:rsid w:val="001A6551"/>
    <w:rsid w:val="001B5C6C"/>
    <w:rsid w:val="001D171E"/>
    <w:rsid w:val="001D3765"/>
    <w:rsid w:val="002077A9"/>
    <w:rsid w:val="0024436B"/>
    <w:rsid w:val="00245721"/>
    <w:rsid w:val="00265224"/>
    <w:rsid w:val="00267E7A"/>
    <w:rsid w:val="00277A5C"/>
    <w:rsid w:val="002B2282"/>
    <w:rsid w:val="002B5909"/>
    <w:rsid w:val="002C24B1"/>
    <w:rsid w:val="002E29D2"/>
    <w:rsid w:val="002F05EB"/>
    <w:rsid w:val="002F1D3B"/>
    <w:rsid w:val="00301BE0"/>
    <w:rsid w:val="003043BC"/>
    <w:rsid w:val="00305FD6"/>
    <w:rsid w:val="0032108C"/>
    <w:rsid w:val="00337B63"/>
    <w:rsid w:val="00352DB9"/>
    <w:rsid w:val="00360CEE"/>
    <w:rsid w:val="00372514"/>
    <w:rsid w:val="0037267F"/>
    <w:rsid w:val="00384471"/>
    <w:rsid w:val="0039545B"/>
    <w:rsid w:val="003A45B4"/>
    <w:rsid w:val="003A6856"/>
    <w:rsid w:val="003D5AE5"/>
    <w:rsid w:val="003E5485"/>
    <w:rsid w:val="003E7CF4"/>
    <w:rsid w:val="003F0F53"/>
    <w:rsid w:val="0040140A"/>
    <w:rsid w:val="004054B5"/>
    <w:rsid w:val="0041077D"/>
    <w:rsid w:val="00416C38"/>
    <w:rsid w:val="0042070A"/>
    <w:rsid w:val="004261D3"/>
    <w:rsid w:val="004422C8"/>
    <w:rsid w:val="00446A07"/>
    <w:rsid w:val="004503C4"/>
    <w:rsid w:val="004829F1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0687"/>
    <w:rsid w:val="004E27CE"/>
    <w:rsid w:val="004E3DE6"/>
    <w:rsid w:val="004E4B64"/>
    <w:rsid w:val="004F559B"/>
    <w:rsid w:val="0050039A"/>
    <w:rsid w:val="005054B2"/>
    <w:rsid w:val="00510C88"/>
    <w:rsid w:val="005126B3"/>
    <w:rsid w:val="005138C3"/>
    <w:rsid w:val="00537484"/>
    <w:rsid w:val="005512B3"/>
    <w:rsid w:val="00563ACC"/>
    <w:rsid w:val="00565842"/>
    <w:rsid w:val="005772BF"/>
    <w:rsid w:val="005850E9"/>
    <w:rsid w:val="005925E8"/>
    <w:rsid w:val="005A1F31"/>
    <w:rsid w:val="005A3636"/>
    <w:rsid w:val="005B0095"/>
    <w:rsid w:val="005B6BF3"/>
    <w:rsid w:val="005C47E5"/>
    <w:rsid w:val="005E3446"/>
    <w:rsid w:val="005F1D57"/>
    <w:rsid w:val="0060484A"/>
    <w:rsid w:val="00633EEE"/>
    <w:rsid w:val="0068396A"/>
    <w:rsid w:val="00685906"/>
    <w:rsid w:val="00687ECF"/>
    <w:rsid w:val="006C0C23"/>
    <w:rsid w:val="00700674"/>
    <w:rsid w:val="0070084E"/>
    <w:rsid w:val="007039CC"/>
    <w:rsid w:val="00705243"/>
    <w:rsid w:val="00732F8A"/>
    <w:rsid w:val="00736E82"/>
    <w:rsid w:val="00747ACD"/>
    <w:rsid w:val="007751DC"/>
    <w:rsid w:val="00783058"/>
    <w:rsid w:val="00791364"/>
    <w:rsid w:val="007A13FE"/>
    <w:rsid w:val="007A3FCA"/>
    <w:rsid w:val="007B115F"/>
    <w:rsid w:val="007B6079"/>
    <w:rsid w:val="007C692E"/>
    <w:rsid w:val="007D485A"/>
    <w:rsid w:val="007E0790"/>
    <w:rsid w:val="007F7776"/>
    <w:rsid w:val="00812C1D"/>
    <w:rsid w:val="0081487F"/>
    <w:rsid w:val="00816E4A"/>
    <w:rsid w:val="008330B1"/>
    <w:rsid w:val="0084094A"/>
    <w:rsid w:val="008453F3"/>
    <w:rsid w:val="008522B4"/>
    <w:rsid w:val="00856CB0"/>
    <w:rsid w:val="008665C8"/>
    <w:rsid w:val="0088385E"/>
    <w:rsid w:val="00892759"/>
    <w:rsid w:val="008B60EE"/>
    <w:rsid w:val="008D1FF1"/>
    <w:rsid w:val="008D574E"/>
    <w:rsid w:val="008E050C"/>
    <w:rsid w:val="008E20A8"/>
    <w:rsid w:val="008F0619"/>
    <w:rsid w:val="008F56F7"/>
    <w:rsid w:val="009024E3"/>
    <w:rsid w:val="009154FC"/>
    <w:rsid w:val="00921CC2"/>
    <w:rsid w:val="00924307"/>
    <w:rsid w:val="00926FDA"/>
    <w:rsid w:val="0094657B"/>
    <w:rsid w:val="00957130"/>
    <w:rsid w:val="009607A7"/>
    <w:rsid w:val="00983CAF"/>
    <w:rsid w:val="009850EF"/>
    <w:rsid w:val="00994023"/>
    <w:rsid w:val="009A0F45"/>
    <w:rsid w:val="009B7112"/>
    <w:rsid w:val="009C1576"/>
    <w:rsid w:val="009C4BE3"/>
    <w:rsid w:val="009E08CF"/>
    <w:rsid w:val="00A24113"/>
    <w:rsid w:val="00A273EA"/>
    <w:rsid w:val="00A30FC4"/>
    <w:rsid w:val="00A5217F"/>
    <w:rsid w:val="00A91B94"/>
    <w:rsid w:val="00A96924"/>
    <w:rsid w:val="00AA3CBD"/>
    <w:rsid w:val="00AB178E"/>
    <w:rsid w:val="00AB3908"/>
    <w:rsid w:val="00AB4B4C"/>
    <w:rsid w:val="00AC05A9"/>
    <w:rsid w:val="00AC6817"/>
    <w:rsid w:val="00AE09FD"/>
    <w:rsid w:val="00AF33DE"/>
    <w:rsid w:val="00B14661"/>
    <w:rsid w:val="00B3169F"/>
    <w:rsid w:val="00B31B96"/>
    <w:rsid w:val="00B32BC7"/>
    <w:rsid w:val="00B5266F"/>
    <w:rsid w:val="00B60340"/>
    <w:rsid w:val="00B626F0"/>
    <w:rsid w:val="00B62A7F"/>
    <w:rsid w:val="00B658F2"/>
    <w:rsid w:val="00B868C7"/>
    <w:rsid w:val="00B87B32"/>
    <w:rsid w:val="00B9254A"/>
    <w:rsid w:val="00B92AE7"/>
    <w:rsid w:val="00B95AFA"/>
    <w:rsid w:val="00B95B49"/>
    <w:rsid w:val="00B965A4"/>
    <w:rsid w:val="00BB01CB"/>
    <w:rsid w:val="00BC453E"/>
    <w:rsid w:val="00BD0919"/>
    <w:rsid w:val="00BE0FB5"/>
    <w:rsid w:val="00BE233D"/>
    <w:rsid w:val="00BF7023"/>
    <w:rsid w:val="00C06CCA"/>
    <w:rsid w:val="00C15300"/>
    <w:rsid w:val="00C2156D"/>
    <w:rsid w:val="00C4673F"/>
    <w:rsid w:val="00C4785F"/>
    <w:rsid w:val="00C57969"/>
    <w:rsid w:val="00C66485"/>
    <w:rsid w:val="00C67F99"/>
    <w:rsid w:val="00C72B53"/>
    <w:rsid w:val="00C74E47"/>
    <w:rsid w:val="00C77026"/>
    <w:rsid w:val="00CA5E88"/>
    <w:rsid w:val="00CA6CFE"/>
    <w:rsid w:val="00CB5154"/>
    <w:rsid w:val="00CC0049"/>
    <w:rsid w:val="00CC3064"/>
    <w:rsid w:val="00CC6F43"/>
    <w:rsid w:val="00CD5FBA"/>
    <w:rsid w:val="00CE66BD"/>
    <w:rsid w:val="00CF2946"/>
    <w:rsid w:val="00CF48E9"/>
    <w:rsid w:val="00CF641A"/>
    <w:rsid w:val="00D100CA"/>
    <w:rsid w:val="00D13654"/>
    <w:rsid w:val="00D13719"/>
    <w:rsid w:val="00D150D1"/>
    <w:rsid w:val="00D255AB"/>
    <w:rsid w:val="00D327A5"/>
    <w:rsid w:val="00D347AD"/>
    <w:rsid w:val="00D51DF9"/>
    <w:rsid w:val="00D71E83"/>
    <w:rsid w:val="00D77F12"/>
    <w:rsid w:val="00D8579B"/>
    <w:rsid w:val="00D9317A"/>
    <w:rsid w:val="00DB7C1C"/>
    <w:rsid w:val="00DC14D6"/>
    <w:rsid w:val="00DC1D15"/>
    <w:rsid w:val="00DD3F27"/>
    <w:rsid w:val="00DE514B"/>
    <w:rsid w:val="00DF4951"/>
    <w:rsid w:val="00DF5D22"/>
    <w:rsid w:val="00E05808"/>
    <w:rsid w:val="00E26440"/>
    <w:rsid w:val="00E33431"/>
    <w:rsid w:val="00E3368A"/>
    <w:rsid w:val="00E52F2D"/>
    <w:rsid w:val="00E63D36"/>
    <w:rsid w:val="00E733F6"/>
    <w:rsid w:val="00E81E9F"/>
    <w:rsid w:val="00E87EDB"/>
    <w:rsid w:val="00E91793"/>
    <w:rsid w:val="00E97383"/>
    <w:rsid w:val="00EC249C"/>
    <w:rsid w:val="00EC4BF2"/>
    <w:rsid w:val="00EE0754"/>
    <w:rsid w:val="00EE50F9"/>
    <w:rsid w:val="00EE765B"/>
    <w:rsid w:val="00EF295E"/>
    <w:rsid w:val="00F1045A"/>
    <w:rsid w:val="00F147F5"/>
    <w:rsid w:val="00F16687"/>
    <w:rsid w:val="00F20213"/>
    <w:rsid w:val="00F21D9F"/>
    <w:rsid w:val="00F44C27"/>
    <w:rsid w:val="00F52881"/>
    <w:rsid w:val="00F557BA"/>
    <w:rsid w:val="00F741A3"/>
    <w:rsid w:val="00F75D3C"/>
    <w:rsid w:val="00F81541"/>
    <w:rsid w:val="00FA2443"/>
    <w:rsid w:val="00FA2A23"/>
    <w:rsid w:val="00FB1897"/>
    <w:rsid w:val="00FC2D54"/>
    <w:rsid w:val="00FE735B"/>
    <w:rsid w:val="00FF341D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572B43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1F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8D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7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0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2</cp:revision>
  <cp:lastPrinted>2019-10-25T19:09:00Z</cp:lastPrinted>
  <dcterms:created xsi:type="dcterms:W3CDTF">2019-10-25T19:09:00Z</dcterms:created>
  <dcterms:modified xsi:type="dcterms:W3CDTF">2019-10-25T19:09:00Z</dcterms:modified>
</cp:coreProperties>
</file>