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DFEA2" w14:textId="77777777" w:rsidR="008D1FF1" w:rsidRPr="00926FDA" w:rsidRDefault="008D1FF1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26FDA">
        <w:rPr>
          <w:rFonts w:ascii="Times New Roman" w:hAnsi="Times New Roman" w:cs="Times New Roman"/>
          <w:b/>
          <w:color w:val="auto"/>
          <w:sz w:val="24"/>
          <w:szCs w:val="24"/>
        </w:rPr>
        <w:t>CONVOCAÇÃO</w:t>
      </w:r>
    </w:p>
    <w:p w14:paraId="0C1E80EB" w14:textId="20C39F76" w:rsidR="008D1FF1" w:rsidRPr="00926FDA" w:rsidRDefault="009A50EC" w:rsidP="009A50EC">
      <w:pPr>
        <w:spacing w:after="120"/>
        <w:jc w:val="center"/>
        <w:rPr>
          <w:b/>
        </w:rPr>
      </w:pPr>
      <w:r>
        <w:rPr>
          <w:b/>
        </w:rPr>
        <w:t>I</w:t>
      </w:r>
      <w:r w:rsidR="00926FDA">
        <w:rPr>
          <w:b/>
        </w:rPr>
        <w:t>I</w:t>
      </w:r>
      <w:r w:rsidR="00727D27">
        <w:rPr>
          <w:b/>
        </w:rPr>
        <w:t>I</w:t>
      </w:r>
      <w:r w:rsidR="00926FDA">
        <w:rPr>
          <w:b/>
        </w:rPr>
        <w:t xml:space="preserve"> </w:t>
      </w:r>
      <w:r w:rsidR="008D1FF1" w:rsidRPr="00926FDA">
        <w:rPr>
          <w:b/>
        </w:rPr>
        <w:t>ASSEMBLEIA GERAL ORDINÁRIA</w:t>
      </w:r>
      <w:r w:rsidR="008C3702">
        <w:rPr>
          <w:b/>
        </w:rPr>
        <w:t xml:space="preserve"> 2020</w:t>
      </w:r>
    </w:p>
    <w:p w14:paraId="094478B6" w14:textId="77777777" w:rsidR="007A3FCA" w:rsidRPr="00926FDA" w:rsidRDefault="007A3FCA" w:rsidP="009A50EC">
      <w:pPr>
        <w:spacing w:after="120"/>
        <w:jc w:val="center"/>
        <w:rPr>
          <w:b/>
        </w:rPr>
      </w:pPr>
    </w:p>
    <w:p w14:paraId="22D7A095" w14:textId="2AA4FCC5" w:rsidR="008D1FF1" w:rsidRPr="00926FDA" w:rsidRDefault="00926FDA" w:rsidP="009A50EC">
      <w:pPr>
        <w:spacing w:after="120"/>
        <w:jc w:val="both"/>
      </w:pPr>
      <w:r>
        <w:rPr>
          <w:bCs/>
        </w:rPr>
        <w:t xml:space="preserve">O </w:t>
      </w:r>
      <w:r w:rsidR="005A3636" w:rsidRPr="00926FDA">
        <w:rPr>
          <w:bCs/>
        </w:rPr>
        <w:t>Presidente do Conselho Administrativo do Consórcio Intermunicipal de Saúde do Médio Vale do Itajaí – CISAMVI</w:t>
      </w:r>
      <w:r w:rsidR="008D1FF1" w:rsidRPr="00926FDA">
        <w:t xml:space="preserve">, no uso </w:t>
      </w:r>
      <w:r w:rsidR="008C3702">
        <w:t xml:space="preserve">das </w:t>
      </w:r>
      <w:r>
        <w:t xml:space="preserve">suas </w:t>
      </w:r>
      <w:r w:rsidR="008D1FF1" w:rsidRPr="00926FDA">
        <w:t xml:space="preserve">atribuições legais e de acordo com o </w:t>
      </w:r>
      <w:r>
        <w:t>a</w:t>
      </w:r>
      <w:r w:rsidR="008D1FF1" w:rsidRPr="00926FDA">
        <w:t>rtigo</w:t>
      </w:r>
      <w:r w:rsidR="005A3636" w:rsidRPr="00926FDA">
        <w:t xml:space="preserve"> 28 do </w:t>
      </w:r>
      <w:r>
        <w:t>c</w:t>
      </w:r>
      <w:r w:rsidR="009B7112" w:rsidRPr="00926FDA">
        <w:t xml:space="preserve">ontrato de </w:t>
      </w:r>
      <w:r>
        <w:t>c</w:t>
      </w:r>
      <w:r w:rsidR="009B7112" w:rsidRPr="00926FDA">
        <w:t xml:space="preserve">onsórcios </w:t>
      </w:r>
      <w:r>
        <w:t>p</w:t>
      </w:r>
      <w:r w:rsidR="009B7112" w:rsidRPr="00926FDA">
        <w:t>úblico</w:t>
      </w:r>
      <w:r w:rsidR="008D1FF1" w:rsidRPr="00926FDA">
        <w:t xml:space="preserve">, </w:t>
      </w:r>
      <w:r w:rsidR="009A50EC">
        <w:t xml:space="preserve">e a </w:t>
      </w:r>
      <w:r w:rsidR="009A50EC" w:rsidRPr="009A50EC">
        <w:t xml:space="preserve">Resolução </w:t>
      </w:r>
      <w:r w:rsidR="009A50EC">
        <w:t>n</w:t>
      </w:r>
      <w:r w:rsidR="009A50EC" w:rsidRPr="009A50EC">
        <w:t xml:space="preserve">º 385, </w:t>
      </w:r>
      <w:r w:rsidR="009A50EC">
        <w:t>de</w:t>
      </w:r>
      <w:r w:rsidR="009A50EC" w:rsidRPr="009A50EC">
        <w:t xml:space="preserve"> 18 </w:t>
      </w:r>
      <w:r w:rsidR="009A50EC">
        <w:t xml:space="preserve">de março </w:t>
      </w:r>
      <w:r w:rsidR="009A50EC" w:rsidRPr="009A50EC">
        <w:t>2020</w:t>
      </w:r>
      <w:r w:rsidR="009A50EC">
        <w:t xml:space="preserve">, </w:t>
      </w:r>
      <w:r w:rsidR="008D1FF1" w:rsidRPr="00926FDA">
        <w:t xml:space="preserve">CONVOCA os consorciados </w:t>
      </w:r>
      <w:r>
        <w:t xml:space="preserve">para </w:t>
      </w:r>
      <w:r w:rsidR="008D1FF1" w:rsidRPr="00926FDA">
        <w:t xml:space="preserve">a </w:t>
      </w:r>
      <w:r w:rsidR="00727D27">
        <w:t>I</w:t>
      </w:r>
      <w:r>
        <w:t>I</w:t>
      </w:r>
      <w:r w:rsidR="009A50EC">
        <w:t>I</w:t>
      </w:r>
      <w:r>
        <w:t xml:space="preserve"> </w:t>
      </w:r>
      <w:r w:rsidR="003A45B4" w:rsidRPr="00926FDA">
        <w:t>Assembleia Geral Ordinária</w:t>
      </w:r>
      <w:r w:rsidR="003A45B4">
        <w:t xml:space="preserve"> </w:t>
      </w:r>
      <w:r>
        <w:t xml:space="preserve">de </w:t>
      </w:r>
      <w:r w:rsidR="008C3702">
        <w:t>2020</w:t>
      </w:r>
      <w:r w:rsidR="005A3636" w:rsidRPr="00926FDA">
        <w:t>,</w:t>
      </w:r>
      <w:r w:rsidR="008D1FF1" w:rsidRPr="00926FDA">
        <w:t xml:space="preserve"> que se realizará no dia </w:t>
      </w:r>
      <w:r w:rsidR="009A50EC">
        <w:t>2</w:t>
      </w:r>
      <w:r w:rsidR="00727D27">
        <w:t>8</w:t>
      </w:r>
      <w:r w:rsidR="008D1FF1" w:rsidRPr="00926FDA">
        <w:t xml:space="preserve"> de </w:t>
      </w:r>
      <w:r w:rsidR="00727D27">
        <w:t xml:space="preserve">julho </w:t>
      </w:r>
      <w:r w:rsidR="008D1FF1" w:rsidRPr="00926FDA">
        <w:t>de 20</w:t>
      </w:r>
      <w:r w:rsidR="008C3702">
        <w:t>20</w:t>
      </w:r>
      <w:r w:rsidR="008D1FF1" w:rsidRPr="00926FDA">
        <w:t xml:space="preserve">, às </w:t>
      </w:r>
      <w:r w:rsidR="00727D27">
        <w:t>13</w:t>
      </w:r>
      <w:r>
        <w:t>h</w:t>
      </w:r>
      <w:r w:rsidR="00727D27">
        <w:t>30</w:t>
      </w:r>
      <w:r w:rsidR="008D1FF1" w:rsidRPr="00926FDA">
        <w:t>, com a presença da maioria simples dos consorciados.</w:t>
      </w:r>
      <w:r w:rsidR="005A3636" w:rsidRPr="00926FDA">
        <w:t xml:space="preserve"> A Assembleia acontecerá em conjunto com a </w:t>
      </w:r>
      <w:r w:rsidR="00727D27">
        <w:t xml:space="preserve">reunião de Prefeitos </w:t>
      </w:r>
      <w:r w:rsidR="005A3636" w:rsidRPr="00926FDA">
        <w:t>da AMMVI</w:t>
      </w:r>
      <w:r w:rsidR="00727D27">
        <w:t xml:space="preserve"> e Assembleia Geral do CIMVI</w:t>
      </w:r>
      <w:r w:rsidR="005A3636" w:rsidRPr="00926FDA">
        <w:t>.</w:t>
      </w:r>
    </w:p>
    <w:p w14:paraId="45382C07" w14:textId="59BF73A0" w:rsidR="008D1FF1" w:rsidRPr="00727D27" w:rsidRDefault="00926FDA" w:rsidP="009A50EC">
      <w:pPr>
        <w:spacing w:after="120"/>
        <w:jc w:val="both"/>
        <w:rPr>
          <w:i/>
          <w:iCs/>
        </w:rPr>
      </w:pPr>
      <w:r w:rsidRPr="00464484">
        <w:rPr>
          <w:b/>
          <w:i/>
          <w:iCs/>
        </w:rPr>
        <w:t>Local:</w:t>
      </w:r>
      <w:r w:rsidRPr="00727D27">
        <w:rPr>
          <w:bCs/>
          <w:i/>
          <w:iCs/>
        </w:rPr>
        <w:t xml:space="preserve"> </w:t>
      </w:r>
      <w:r w:rsidR="009A50EC" w:rsidRPr="00727D27">
        <w:rPr>
          <w:i/>
          <w:iCs/>
        </w:rPr>
        <w:t xml:space="preserve">Sala Virtual - </w:t>
      </w:r>
      <w:r w:rsidR="00727D27" w:rsidRPr="00727D27">
        <w:rPr>
          <w:i/>
          <w:iCs/>
        </w:rPr>
        <w:t>https://us02web.zoom.us/j/82655375250</w:t>
      </w:r>
    </w:p>
    <w:p w14:paraId="16FDCF5A" w14:textId="77777777" w:rsidR="007A3FCA" w:rsidRPr="00926FDA" w:rsidRDefault="007A3FCA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2087C20" w14:textId="77777777" w:rsidR="008D1FF1" w:rsidRPr="00926FDA" w:rsidRDefault="00926FDA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PAUTA</w:t>
      </w:r>
    </w:p>
    <w:p w14:paraId="3A8E9597" w14:textId="77777777" w:rsidR="007A3FCA" w:rsidRPr="00926FDA" w:rsidRDefault="007A3FCA" w:rsidP="009A50EC">
      <w:pPr>
        <w:spacing w:after="120"/>
      </w:pPr>
    </w:p>
    <w:p w14:paraId="0B0DA404" w14:textId="0321DBCF" w:rsidR="00700674" w:rsidRPr="00926FDA" w:rsidRDefault="008D1FF1" w:rsidP="009A50EC">
      <w:pPr>
        <w:numPr>
          <w:ilvl w:val="0"/>
          <w:numId w:val="7"/>
        </w:numPr>
        <w:suppressAutoHyphens/>
        <w:spacing w:after="120"/>
        <w:ind w:firstLine="0"/>
        <w:jc w:val="both"/>
      </w:pPr>
      <w:r w:rsidRPr="00926FDA">
        <w:t xml:space="preserve">Aprovação da </w:t>
      </w:r>
      <w:r w:rsidR="004829F1" w:rsidRPr="00926FDA">
        <w:t>a</w:t>
      </w:r>
      <w:r w:rsidRPr="00926FDA">
        <w:t xml:space="preserve">ta </w:t>
      </w:r>
      <w:r w:rsidR="00926FDA">
        <w:t xml:space="preserve">de </w:t>
      </w:r>
      <w:r w:rsidR="00727D27">
        <w:t>25/05</w:t>
      </w:r>
      <w:r w:rsidR="00926FDA">
        <w:t>/20</w:t>
      </w:r>
      <w:r w:rsidR="009A50EC">
        <w:t>20</w:t>
      </w:r>
      <w:r w:rsidR="00926FDA">
        <w:t>.</w:t>
      </w:r>
    </w:p>
    <w:p w14:paraId="43E6ED09" w14:textId="2A341177" w:rsidR="00727D27" w:rsidRDefault="00727D27" w:rsidP="00396E55">
      <w:pPr>
        <w:pStyle w:val="PargrafodaLista"/>
        <w:numPr>
          <w:ilvl w:val="0"/>
          <w:numId w:val="7"/>
        </w:numPr>
        <w:suppressAutoHyphens/>
        <w:spacing w:after="120"/>
        <w:ind w:firstLine="0"/>
        <w:contextualSpacing w:val="0"/>
        <w:jc w:val="both"/>
      </w:pPr>
      <w:r>
        <w:t xml:space="preserve">Aprovação do orçamento de </w:t>
      </w:r>
      <w:r w:rsidR="00464484">
        <w:t>r</w:t>
      </w:r>
      <w:r>
        <w:t>ateio do CISAMVI para o exercício de 2021.</w:t>
      </w:r>
    </w:p>
    <w:p w14:paraId="42BE3153" w14:textId="2D89EB7C" w:rsidR="002E10CE" w:rsidRDefault="002E10CE" w:rsidP="00727D27">
      <w:pPr>
        <w:suppressAutoHyphens/>
        <w:spacing w:after="120"/>
        <w:ind w:left="720"/>
        <w:jc w:val="both"/>
      </w:pPr>
    </w:p>
    <w:p w14:paraId="0A67F849" w14:textId="77777777" w:rsidR="004829F1" w:rsidRPr="00926FDA" w:rsidRDefault="004829F1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</w:p>
    <w:p w14:paraId="51ACCFC7" w14:textId="67613692" w:rsidR="008D1FF1" w:rsidRPr="00926FDA" w:rsidRDefault="008D1FF1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  <w:r w:rsidRPr="00926FDA">
        <w:rPr>
          <w:bCs/>
        </w:rPr>
        <w:t xml:space="preserve">Blumenau </w:t>
      </w:r>
      <w:r w:rsidR="003A45B4">
        <w:rPr>
          <w:bCs/>
        </w:rPr>
        <w:t xml:space="preserve">- </w:t>
      </w:r>
      <w:r w:rsidRPr="00926FDA">
        <w:rPr>
          <w:bCs/>
        </w:rPr>
        <w:t xml:space="preserve">SC, </w:t>
      </w:r>
      <w:r w:rsidR="00727D27">
        <w:rPr>
          <w:bCs/>
        </w:rPr>
        <w:t>20</w:t>
      </w:r>
      <w:r w:rsidRPr="00926FDA">
        <w:rPr>
          <w:bCs/>
        </w:rPr>
        <w:t xml:space="preserve"> de </w:t>
      </w:r>
      <w:r w:rsidR="00727D27">
        <w:rPr>
          <w:bCs/>
        </w:rPr>
        <w:t xml:space="preserve">julho </w:t>
      </w:r>
      <w:r w:rsidRPr="00926FDA">
        <w:rPr>
          <w:bCs/>
        </w:rPr>
        <w:t>de 20</w:t>
      </w:r>
      <w:r w:rsidR="008C3702">
        <w:rPr>
          <w:bCs/>
        </w:rPr>
        <w:t>20</w:t>
      </w:r>
      <w:r w:rsidR="00B95B49" w:rsidRPr="00926FDA">
        <w:rPr>
          <w:bCs/>
        </w:rPr>
        <w:t>.</w:t>
      </w:r>
      <w:r w:rsidRPr="00926FDA">
        <w:rPr>
          <w:bCs/>
        </w:rPr>
        <w:t xml:space="preserve"> </w:t>
      </w:r>
    </w:p>
    <w:p w14:paraId="6DABD52A" w14:textId="33547214" w:rsidR="008453F3" w:rsidRPr="00926FDA" w:rsidRDefault="008453F3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</w:p>
    <w:p w14:paraId="741D9E39" w14:textId="617E37BF" w:rsidR="008D1FF1" w:rsidRPr="00926FDA" w:rsidRDefault="008D1FF1" w:rsidP="009A50EC">
      <w:pPr>
        <w:numPr>
          <w:ilvl w:val="0"/>
          <w:numId w:val="6"/>
        </w:numPr>
        <w:spacing w:after="120"/>
        <w:ind w:left="0" w:firstLine="0"/>
        <w:jc w:val="both"/>
        <w:rPr>
          <w:vanish/>
        </w:rPr>
      </w:pPr>
    </w:p>
    <w:p w14:paraId="2F4BD530" w14:textId="77777777" w:rsidR="00BD0919" w:rsidRPr="00926FDA" w:rsidRDefault="00BD0919" w:rsidP="009A50EC">
      <w:pPr>
        <w:spacing w:after="120"/>
        <w:jc w:val="center"/>
        <w:rPr>
          <w:b/>
          <w:smallCaps/>
        </w:rPr>
      </w:pPr>
    </w:p>
    <w:p w14:paraId="0B3E5C3F" w14:textId="473E18D7" w:rsidR="009C4BE3" w:rsidRDefault="009C4BE3" w:rsidP="009A50EC">
      <w:pPr>
        <w:jc w:val="center"/>
        <w:rPr>
          <w:bCs/>
          <w:sz w:val="22"/>
          <w:szCs w:val="22"/>
        </w:rPr>
      </w:pPr>
    </w:p>
    <w:p w14:paraId="72658D23" w14:textId="3C0CAA1D" w:rsidR="00B95B49" w:rsidRPr="003A45B4" w:rsidRDefault="00B95B49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ÉRCIO KRIEK </w:t>
      </w:r>
    </w:p>
    <w:p w14:paraId="3CE47705" w14:textId="303BFF24" w:rsidR="008D1FF1" w:rsidRPr="003A45B4" w:rsidRDefault="008D1FF1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Presidente do </w:t>
      </w:r>
      <w:r w:rsidR="00B95B49" w:rsidRPr="003A45B4">
        <w:rPr>
          <w:bCs/>
          <w:sz w:val="22"/>
          <w:szCs w:val="22"/>
        </w:rPr>
        <w:t>Conselho Administrativo</w:t>
      </w:r>
    </w:p>
    <w:p w14:paraId="23B6C5AC" w14:textId="57C6067C" w:rsidR="00B95B49" w:rsidRPr="003A45B4" w:rsidRDefault="00B95B49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>Prefeito de Pomerode</w:t>
      </w:r>
    </w:p>
    <w:sectPr w:rsidR="00B95B49" w:rsidRPr="003A45B4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800E2" w14:textId="77777777" w:rsidR="004824CD" w:rsidRDefault="004824CD">
      <w:r>
        <w:separator/>
      </w:r>
    </w:p>
  </w:endnote>
  <w:endnote w:type="continuationSeparator" w:id="0">
    <w:p w14:paraId="0539CFBB" w14:textId="77777777" w:rsidR="004824CD" w:rsidRDefault="0048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14:paraId="00F961A0" w14:textId="77777777" w:rsidR="002E10CE" w:rsidRPr="0084094A" w:rsidRDefault="002E10CE" w:rsidP="002E10CE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 wp14:anchorId="695A2F5E" wp14:editId="43D8071C">
              <wp:simplePos x="0" y="0"/>
              <wp:positionH relativeFrom="column">
                <wp:posOffset>-3810</wp:posOffset>
              </wp:positionH>
              <wp:positionV relativeFrom="paragraph">
                <wp:posOffset>-218440</wp:posOffset>
              </wp:positionV>
              <wp:extent cx="6115050" cy="790575"/>
              <wp:effectExtent l="0" t="0" r="0" b="0"/>
              <wp:wrapNone/>
              <wp:docPr id="3" name="Imagem 3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14:paraId="7A22F6AA" w14:textId="77777777" w:rsidR="002E10CE" w:rsidRPr="0084094A" w:rsidRDefault="002E10CE" w:rsidP="002E10CE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14:paraId="0830C056" w14:textId="64512D6E" w:rsidR="0084094A" w:rsidRPr="002E10CE" w:rsidRDefault="004824CD" w:rsidP="002E10CE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A3E63" w14:textId="77777777" w:rsidR="004824CD" w:rsidRDefault="004824CD">
      <w:r>
        <w:separator/>
      </w:r>
    </w:p>
  </w:footnote>
  <w:footnote w:type="continuationSeparator" w:id="0">
    <w:p w14:paraId="64D81397" w14:textId="77777777" w:rsidR="004824CD" w:rsidRDefault="00482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682CE" w14:textId="0147A919" w:rsidR="002E10CE" w:rsidRPr="002E10CE" w:rsidRDefault="002E10CE" w:rsidP="002E10CE">
    <w:pPr>
      <w:pStyle w:val="Cabealho"/>
    </w:pPr>
    <w:r>
      <w:rPr>
        <w:noProof/>
      </w:rPr>
      <w:drawing>
        <wp:inline distT="0" distB="0" distL="0" distR="0" wp14:anchorId="1322A58F" wp14:editId="333621B6">
          <wp:extent cx="6115050" cy="800100"/>
          <wp:effectExtent l="0" t="0" r="0" b="0"/>
          <wp:docPr id="2" name="Imagem 2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6A21"/>
    <w:multiLevelType w:val="hybridMultilevel"/>
    <w:tmpl w:val="4E92CE8A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87099"/>
    <w:multiLevelType w:val="hybridMultilevel"/>
    <w:tmpl w:val="A642B512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53A25"/>
    <w:rsid w:val="0005567E"/>
    <w:rsid w:val="0006790B"/>
    <w:rsid w:val="00097C3C"/>
    <w:rsid w:val="000B2D02"/>
    <w:rsid w:val="000D5B9D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20E9F"/>
    <w:rsid w:val="0024436B"/>
    <w:rsid w:val="00245721"/>
    <w:rsid w:val="00265224"/>
    <w:rsid w:val="00267E7A"/>
    <w:rsid w:val="00277A5C"/>
    <w:rsid w:val="002B2282"/>
    <w:rsid w:val="002B5909"/>
    <w:rsid w:val="002C24B1"/>
    <w:rsid w:val="002E10CE"/>
    <w:rsid w:val="002E29D2"/>
    <w:rsid w:val="002F05EB"/>
    <w:rsid w:val="002F1D3B"/>
    <w:rsid w:val="002F7750"/>
    <w:rsid w:val="00301BE0"/>
    <w:rsid w:val="003043BC"/>
    <w:rsid w:val="00305FD6"/>
    <w:rsid w:val="0032108C"/>
    <w:rsid w:val="00337B63"/>
    <w:rsid w:val="00352DB9"/>
    <w:rsid w:val="00360CEE"/>
    <w:rsid w:val="00372514"/>
    <w:rsid w:val="0037267F"/>
    <w:rsid w:val="00384471"/>
    <w:rsid w:val="0039545B"/>
    <w:rsid w:val="003A45B4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64484"/>
    <w:rsid w:val="004824CD"/>
    <w:rsid w:val="004829F1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37484"/>
    <w:rsid w:val="005512B3"/>
    <w:rsid w:val="00563ACC"/>
    <w:rsid w:val="00565842"/>
    <w:rsid w:val="005772BF"/>
    <w:rsid w:val="005850E9"/>
    <w:rsid w:val="005925E8"/>
    <w:rsid w:val="005A1F31"/>
    <w:rsid w:val="005A3636"/>
    <w:rsid w:val="005B0095"/>
    <w:rsid w:val="005B6BF3"/>
    <w:rsid w:val="005C47E5"/>
    <w:rsid w:val="005E178A"/>
    <w:rsid w:val="005E3446"/>
    <w:rsid w:val="005F1D57"/>
    <w:rsid w:val="005F3C5F"/>
    <w:rsid w:val="0060484A"/>
    <w:rsid w:val="00633EEE"/>
    <w:rsid w:val="0068396A"/>
    <w:rsid w:val="00685906"/>
    <w:rsid w:val="00687ECF"/>
    <w:rsid w:val="006C0C23"/>
    <w:rsid w:val="00700674"/>
    <w:rsid w:val="0070084E"/>
    <w:rsid w:val="007039CC"/>
    <w:rsid w:val="00705243"/>
    <w:rsid w:val="00727D27"/>
    <w:rsid w:val="00732F8A"/>
    <w:rsid w:val="00736E82"/>
    <w:rsid w:val="007378CB"/>
    <w:rsid w:val="00747ACD"/>
    <w:rsid w:val="007751DC"/>
    <w:rsid w:val="00783058"/>
    <w:rsid w:val="00791364"/>
    <w:rsid w:val="007A13FE"/>
    <w:rsid w:val="007A3FCA"/>
    <w:rsid w:val="007B115F"/>
    <w:rsid w:val="007B6079"/>
    <w:rsid w:val="007C692E"/>
    <w:rsid w:val="007D485A"/>
    <w:rsid w:val="007E0790"/>
    <w:rsid w:val="007F7776"/>
    <w:rsid w:val="00812C1D"/>
    <w:rsid w:val="0081487F"/>
    <w:rsid w:val="00816E4A"/>
    <w:rsid w:val="008330B1"/>
    <w:rsid w:val="0084094A"/>
    <w:rsid w:val="008453F3"/>
    <w:rsid w:val="008522B4"/>
    <w:rsid w:val="00856CB0"/>
    <w:rsid w:val="008665C8"/>
    <w:rsid w:val="0088385E"/>
    <w:rsid w:val="00892759"/>
    <w:rsid w:val="008B60EE"/>
    <w:rsid w:val="008C3702"/>
    <w:rsid w:val="008D1FF1"/>
    <w:rsid w:val="008D574E"/>
    <w:rsid w:val="008E050C"/>
    <w:rsid w:val="008E20A8"/>
    <w:rsid w:val="008F0619"/>
    <w:rsid w:val="008F56F7"/>
    <w:rsid w:val="009024E3"/>
    <w:rsid w:val="009154FC"/>
    <w:rsid w:val="00921CC2"/>
    <w:rsid w:val="00924307"/>
    <w:rsid w:val="00926FDA"/>
    <w:rsid w:val="0094657B"/>
    <w:rsid w:val="00957130"/>
    <w:rsid w:val="009607A7"/>
    <w:rsid w:val="00983CAF"/>
    <w:rsid w:val="009850EF"/>
    <w:rsid w:val="00994023"/>
    <w:rsid w:val="009A0F45"/>
    <w:rsid w:val="009A50EC"/>
    <w:rsid w:val="009B7112"/>
    <w:rsid w:val="009C1576"/>
    <w:rsid w:val="009C4BE3"/>
    <w:rsid w:val="009E08CF"/>
    <w:rsid w:val="00A24113"/>
    <w:rsid w:val="00A273EA"/>
    <w:rsid w:val="00A30FC4"/>
    <w:rsid w:val="00A5217F"/>
    <w:rsid w:val="00A91B94"/>
    <w:rsid w:val="00A96924"/>
    <w:rsid w:val="00AA3CBD"/>
    <w:rsid w:val="00AB178E"/>
    <w:rsid w:val="00AB3908"/>
    <w:rsid w:val="00AB4B4C"/>
    <w:rsid w:val="00AC05A9"/>
    <w:rsid w:val="00AC6817"/>
    <w:rsid w:val="00AE09FD"/>
    <w:rsid w:val="00AF33DE"/>
    <w:rsid w:val="00B117A1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5B49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3064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9317A"/>
    <w:rsid w:val="00DB7C1C"/>
    <w:rsid w:val="00DC14D6"/>
    <w:rsid w:val="00DC1D15"/>
    <w:rsid w:val="00DD3F27"/>
    <w:rsid w:val="00DE514B"/>
    <w:rsid w:val="00DF4951"/>
    <w:rsid w:val="00DF5D22"/>
    <w:rsid w:val="00E05808"/>
    <w:rsid w:val="00E26440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249C"/>
    <w:rsid w:val="00EC4BF2"/>
    <w:rsid w:val="00EE0754"/>
    <w:rsid w:val="00EE50F9"/>
    <w:rsid w:val="00EE765B"/>
    <w:rsid w:val="00EF295E"/>
    <w:rsid w:val="00F1045A"/>
    <w:rsid w:val="00F147F5"/>
    <w:rsid w:val="00F16687"/>
    <w:rsid w:val="00F20213"/>
    <w:rsid w:val="00F21D9F"/>
    <w:rsid w:val="00F31357"/>
    <w:rsid w:val="00F44C27"/>
    <w:rsid w:val="00F52881"/>
    <w:rsid w:val="00F557BA"/>
    <w:rsid w:val="00F741A3"/>
    <w:rsid w:val="00F75D3C"/>
    <w:rsid w:val="00F81541"/>
    <w:rsid w:val="00FA2443"/>
    <w:rsid w:val="00FA2A23"/>
    <w:rsid w:val="00FB1897"/>
    <w:rsid w:val="00FC2D54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A98F64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64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Cleones - Cisamvi</dc:creator>
  <cp:keywords/>
  <cp:lastModifiedBy>Cleones Hostins</cp:lastModifiedBy>
  <cp:revision>8</cp:revision>
  <cp:lastPrinted>2020-05-20T22:05:00Z</cp:lastPrinted>
  <dcterms:created xsi:type="dcterms:W3CDTF">2019-10-25T19:09:00Z</dcterms:created>
  <dcterms:modified xsi:type="dcterms:W3CDTF">2020-07-20T22:37:00Z</dcterms:modified>
</cp:coreProperties>
</file>