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49F9C" w14:textId="492F1D2A" w:rsidR="00C252C5" w:rsidRPr="00542719" w:rsidRDefault="00371F3D" w:rsidP="00A9080E">
      <w:pPr>
        <w:spacing w:after="240"/>
        <w:jc w:val="both"/>
        <w:rPr>
          <w:b/>
          <w:smallCaps/>
        </w:rPr>
      </w:pPr>
      <w:r w:rsidRPr="00542719">
        <w:rPr>
          <w:b/>
          <w:smallCaps/>
        </w:rPr>
        <w:t xml:space="preserve">Ata </w:t>
      </w:r>
      <w:r w:rsidR="00C252C5" w:rsidRPr="00542719">
        <w:rPr>
          <w:b/>
          <w:smallCaps/>
        </w:rPr>
        <w:t xml:space="preserve">nº </w:t>
      </w:r>
      <w:r w:rsidR="00686124">
        <w:rPr>
          <w:b/>
          <w:smallCaps/>
        </w:rPr>
        <w:t>3</w:t>
      </w:r>
      <w:r w:rsidR="009B0529" w:rsidRPr="00542719">
        <w:rPr>
          <w:b/>
          <w:smallCaps/>
        </w:rPr>
        <w:t xml:space="preserve"> de 2020</w:t>
      </w:r>
    </w:p>
    <w:p w14:paraId="07DBE636" w14:textId="27EFDD84" w:rsidR="00371F3D" w:rsidRPr="00542719" w:rsidRDefault="00686124" w:rsidP="00A9080E">
      <w:pPr>
        <w:spacing w:after="240"/>
        <w:jc w:val="both"/>
        <w:rPr>
          <w:b/>
          <w:smallCaps/>
        </w:rPr>
      </w:pPr>
      <w:r>
        <w:rPr>
          <w:b/>
          <w:smallCaps/>
        </w:rPr>
        <w:t>3</w:t>
      </w:r>
      <w:r w:rsidR="00C252C5" w:rsidRPr="00542719">
        <w:rPr>
          <w:b/>
          <w:smallCaps/>
        </w:rPr>
        <w:t xml:space="preserve">ª </w:t>
      </w:r>
      <w:r w:rsidR="00371F3D" w:rsidRPr="00542719">
        <w:rPr>
          <w:b/>
          <w:smallCaps/>
        </w:rPr>
        <w:t xml:space="preserve">Assembleia Geral Ordinária </w:t>
      </w:r>
      <w:r w:rsidR="00C252C5" w:rsidRPr="00542719">
        <w:rPr>
          <w:b/>
          <w:smallCaps/>
        </w:rPr>
        <w:t xml:space="preserve">do </w:t>
      </w:r>
      <w:r w:rsidR="00371F3D" w:rsidRPr="00542719">
        <w:rPr>
          <w:b/>
          <w:smallCaps/>
        </w:rPr>
        <w:t>Consórcio Intermunicipal De Saúde Do Médio Vale Do Itajaí – CISAMVI</w:t>
      </w:r>
      <w:r w:rsidR="005A7A9A" w:rsidRPr="00542719">
        <w:rPr>
          <w:b/>
          <w:smallCaps/>
        </w:rPr>
        <w:t xml:space="preserve"> de 20</w:t>
      </w:r>
      <w:r w:rsidR="009B0529" w:rsidRPr="00542719">
        <w:rPr>
          <w:b/>
          <w:smallCaps/>
        </w:rPr>
        <w:t>20</w:t>
      </w:r>
      <w:r w:rsidR="005A7A9A" w:rsidRPr="00542719">
        <w:rPr>
          <w:b/>
          <w:smallCaps/>
        </w:rPr>
        <w:t>.</w:t>
      </w:r>
    </w:p>
    <w:p w14:paraId="1A1B647C" w14:textId="7EDFDB2D" w:rsidR="00371F3D" w:rsidRPr="00AE635E" w:rsidRDefault="00371F3D" w:rsidP="00AE635E">
      <w:pPr>
        <w:spacing w:after="120"/>
        <w:jc w:val="both"/>
        <w:rPr>
          <w:i/>
          <w:iCs/>
        </w:rPr>
      </w:pPr>
      <w:r w:rsidRPr="00542719">
        <w:t xml:space="preserve">Aos </w:t>
      </w:r>
      <w:r w:rsidR="001B50D7" w:rsidRPr="00542719">
        <w:t xml:space="preserve">vinte e </w:t>
      </w:r>
      <w:r w:rsidR="00AE635E">
        <w:t xml:space="preserve">oito </w:t>
      </w:r>
      <w:r w:rsidR="00AC452A" w:rsidRPr="00542719">
        <w:t xml:space="preserve">dias do </w:t>
      </w:r>
      <w:r w:rsidRPr="00542719">
        <w:t xml:space="preserve">mês de </w:t>
      </w:r>
      <w:r w:rsidR="00AE635E">
        <w:t xml:space="preserve">julho </w:t>
      </w:r>
      <w:r w:rsidRPr="00542719">
        <w:t xml:space="preserve">de dois mil e </w:t>
      </w:r>
      <w:r w:rsidR="009B0529" w:rsidRPr="00542719">
        <w:t>vinte</w:t>
      </w:r>
      <w:r w:rsidRPr="00542719">
        <w:t xml:space="preserve">, às </w:t>
      </w:r>
      <w:r w:rsidR="00AE635E">
        <w:t xml:space="preserve">treze </w:t>
      </w:r>
      <w:r w:rsidRPr="00542719">
        <w:t>horas</w:t>
      </w:r>
      <w:r w:rsidR="00AE635E">
        <w:t xml:space="preserve"> e trinta minutos</w:t>
      </w:r>
      <w:r w:rsidRPr="00542719">
        <w:t>,</w:t>
      </w:r>
      <w:r w:rsidR="001B50D7" w:rsidRPr="00542719">
        <w:t xml:space="preserve"> por </w:t>
      </w:r>
      <w:r w:rsidR="001B50D7" w:rsidRPr="0082729D">
        <w:t xml:space="preserve">sistema de vídeo conferencia, em sala Virtual da AMMVI - </w:t>
      </w:r>
      <w:r w:rsidR="00AE635E" w:rsidRPr="0082729D">
        <w:t>https://us02web.zoom.us/j/82655375250</w:t>
      </w:r>
      <w:r w:rsidR="00AC452A" w:rsidRPr="0082729D">
        <w:t xml:space="preserve">, </w:t>
      </w:r>
      <w:r w:rsidRPr="0082729D">
        <w:t xml:space="preserve">integrada com a Assembleia </w:t>
      </w:r>
      <w:r w:rsidR="00AE635E" w:rsidRPr="0082729D">
        <w:t>do CIMVI e reunião de Prefeitos da AMMVI</w:t>
      </w:r>
      <w:r w:rsidR="006E5DBB" w:rsidRPr="0082729D">
        <w:t xml:space="preserve">, </w:t>
      </w:r>
      <w:r w:rsidRPr="0082729D">
        <w:t>com a presença</w:t>
      </w:r>
      <w:r w:rsidRPr="00542719">
        <w:t xml:space="preserve"> do </w:t>
      </w:r>
      <w:r w:rsidR="00AC452A" w:rsidRPr="00542719">
        <w:t xml:space="preserve">Prefeito de </w:t>
      </w:r>
      <w:r w:rsidR="00AC452A" w:rsidRPr="00542719">
        <w:rPr>
          <w:bCs/>
        </w:rPr>
        <w:t>Pomerode</w:t>
      </w:r>
      <w:r w:rsidR="00C252C5" w:rsidRPr="00542719">
        <w:rPr>
          <w:bCs/>
        </w:rPr>
        <w:t>,</w:t>
      </w:r>
      <w:r w:rsidR="00C252C5" w:rsidRPr="00542719">
        <w:t xml:space="preserve"> Ércio Kriek, </w:t>
      </w:r>
      <w:r w:rsidR="00AC452A" w:rsidRPr="00542719">
        <w:t>Presidente</w:t>
      </w:r>
      <w:r w:rsidR="00C252C5" w:rsidRPr="00542719">
        <w:t xml:space="preserve"> do CISAMVI</w:t>
      </w:r>
      <w:r w:rsidR="00AC452A" w:rsidRPr="00542719">
        <w:t xml:space="preserve">; </w:t>
      </w:r>
      <w:r w:rsidR="00C252C5" w:rsidRPr="00542719">
        <w:t xml:space="preserve">e dos prefeitos de </w:t>
      </w:r>
      <w:r w:rsidR="00AE635E">
        <w:t xml:space="preserve">Apiúna, </w:t>
      </w:r>
      <w:r w:rsidR="00AE635E" w:rsidRPr="00AE635E">
        <w:t>José Gerson Gonçalves</w:t>
      </w:r>
      <w:r w:rsidR="00AE635E">
        <w:t xml:space="preserve">; </w:t>
      </w:r>
      <w:r w:rsidR="00AE635E" w:rsidRPr="00542719">
        <w:t xml:space="preserve">Ascurra, Lairton </w:t>
      </w:r>
      <w:proofErr w:type="spellStart"/>
      <w:r w:rsidR="00AE635E" w:rsidRPr="00542719">
        <w:t>Possamai</w:t>
      </w:r>
      <w:proofErr w:type="spellEnd"/>
      <w:r w:rsidR="00AE635E">
        <w:t xml:space="preserve">; </w:t>
      </w:r>
      <w:r w:rsidR="009B0529" w:rsidRPr="00542719">
        <w:t xml:space="preserve">Benedito Novo, Jean Michel </w:t>
      </w:r>
      <w:proofErr w:type="spellStart"/>
      <w:r w:rsidR="009B0529" w:rsidRPr="00542719">
        <w:t>Grudmann</w:t>
      </w:r>
      <w:proofErr w:type="spellEnd"/>
      <w:r w:rsidR="009B0529" w:rsidRPr="00542719">
        <w:t xml:space="preserve">; </w:t>
      </w:r>
      <w:r w:rsidR="00AE635E" w:rsidRPr="00542719">
        <w:t>Blumenau, Mário Hildebrandt</w:t>
      </w:r>
      <w:r w:rsidR="00AE635E">
        <w:t xml:space="preserve">; </w:t>
      </w:r>
      <w:r w:rsidR="00AE635E" w:rsidRPr="00542719">
        <w:t xml:space="preserve">Botuverá, José Luiz </w:t>
      </w:r>
      <w:proofErr w:type="spellStart"/>
      <w:r w:rsidR="00AE635E" w:rsidRPr="00542719">
        <w:t>Colombi</w:t>
      </w:r>
      <w:proofErr w:type="spellEnd"/>
      <w:r w:rsidR="00AE635E" w:rsidRPr="00542719">
        <w:t>;</w:t>
      </w:r>
      <w:r w:rsidR="00AE635E">
        <w:t xml:space="preserve"> </w:t>
      </w:r>
      <w:r w:rsidR="00AE635E" w:rsidRPr="00542719">
        <w:t xml:space="preserve">Brusque, Jonas Oscar </w:t>
      </w:r>
      <w:proofErr w:type="spellStart"/>
      <w:r w:rsidR="00AE635E" w:rsidRPr="00542719">
        <w:t>Paegle</w:t>
      </w:r>
      <w:proofErr w:type="spellEnd"/>
      <w:r w:rsidR="00AE635E" w:rsidRPr="00542719">
        <w:t>;</w:t>
      </w:r>
      <w:r w:rsidR="00AE635E" w:rsidRPr="00AE635E">
        <w:t xml:space="preserve"> </w:t>
      </w:r>
      <w:r w:rsidR="00AE635E" w:rsidRPr="00542719">
        <w:t xml:space="preserve">Doutor Pedrinho, Simone </w:t>
      </w:r>
      <w:proofErr w:type="spellStart"/>
      <w:r w:rsidR="00AE635E" w:rsidRPr="00542719">
        <w:t>Mercia</w:t>
      </w:r>
      <w:proofErr w:type="spellEnd"/>
      <w:r w:rsidR="00AE635E" w:rsidRPr="00542719">
        <w:t xml:space="preserve"> </w:t>
      </w:r>
      <w:proofErr w:type="spellStart"/>
      <w:r w:rsidR="00AE635E" w:rsidRPr="00542719">
        <w:t>Mesch</w:t>
      </w:r>
      <w:proofErr w:type="spellEnd"/>
      <w:r w:rsidR="00AE635E" w:rsidRPr="00542719">
        <w:t xml:space="preserve"> </w:t>
      </w:r>
      <w:proofErr w:type="spellStart"/>
      <w:r w:rsidR="00AE635E" w:rsidRPr="00542719">
        <w:t>Nones</w:t>
      </w:r>
      <w:proofErr w:type="spellEnd"/>
      <w:r w:rsidR="00AE635E" w:rsidRPr="00542719">
        <w:t>;</w:t>
      </w:r>
      <w:r w:rsidR="00AE635E">
        <w:t xml:space="preserve"> Gaspar, Kleber Edson </w:t>
      </w:r>
      <w:proofErr w:type="spellStart"/>
      <w:r w:rsidR="00AE635E">
        <w:t>Wan-Dall</w:t>
      </w:r>
      <w:proofErr w:type="spellEnd"/>
      <w:r w:rsidR="00AE635E">
        <w:t xml:space="preserve">; </w:t>
      </w:r>
      <w:r w:rsidR="00AE635E" w:rsidRPr="00542719">
        <w:t xml:space="preserve">Guabiruba, Matias </w:t>
      </w:r>
      <w:proofErr w:type="spellStart"/>
      <w:r w:rsidR="00AE635E" w:rsidRPr="00542719">
        <w:t>Kohler</w:t>
      </w:r>
      <w:proofErr w:type="spellEnd"/>
      <w:r w:rsidR="00AE635E" w:rsidRPr="00542719">
        <w:t>;</w:t>
      </w:r>
      <w:r w:rsidR="00AE635E">
        <w:t xml:space="preserve"> Luiz Alves, Marcos Pedro </w:t>
      </w:r>
      <w:proofErr w:type="spellStart"/>
      <w:r w:rsidR="00AE635E">
        <w:t>Veber</w:t>
      </w:r>
      <w:proofErr w:type="spellEnd"/>
      <w:r w:rsidR="00AE635E">
        <w:t xml:space="preserve">; </w:t>
      </w:r>
      <w:r w:rsidR="00AE635E" w:rsidRPr="00542719">
        <w:t xml:space="preserve">Rio dos Cedros, </w:t>
      </w:r>
      <w:proofErr w:type="spellStart"/>
      <w:r w:rsidR="00AE635E" w:rsidRPr="00542719">
        <w:t>Marildo</w:t>
      </w:r>
      <w:proofErr w:type="spellEnd"/>
      <w:r w:rsidR="00AE635E" w:rsidRPr="00542719">
        <w:t xml:space="preserve"> Domingos </w:t>
      </w:r>
      <w:proofErr w:type="spellStart"/>
      <w:r w:rsidR="00AE635E" w:rsidRPr="00542719">
        <w:t>Felippi</w:t>
      </w:r>
      <w:proofErr w:type="spellEnd"/>
      <w:r w:rsidR="00AE635E" w:rsidRPr="00542719">
        <w:t>;</w:t>
      </w:r>
      <w:r w:rsidR="00AE635E">
        <w:t xml:space="preserve"> </w:t>
      </w:r>
      <w:r w:rsidR="00AE635E" w:rsidRPr="00542719">
        <w:t>Rodeio, Paulo Roberto Weiss;</w:t>
      </w:r>
      <w:r w:rsidR="00AE635E">
        <w:t xml:space="preserve"> e Timbó, Jorge </w:t>
      </w:r>
      <w:proofErr w:type="spellStart"/>
      <w:r w:rsidR="00AE635E">
        <w:t>Kruger</w:t>
      </w:r>
      <w:proofErr w:type="spellEnd"/>
      <w:r w:rsidR="00AE635E">
        <w:t xml:space="preserve">, </w:t>
      </w:r>
      <w:r w:rsidR="00C252C5" w:rsidRPr="00542719">
        <w:t xml:space="preserve">foi realizada </w:t>
      </w:r>
      <w:r w:rsidRPr="00542719">
        <w:t xml:space="preserve">a </w:t>
      </w:r>
      <w:r w:rsidR="00AE635E">
        <w:t>3</w:t>
      </w:r>
      <w:r w:rsidR="00894113" w:rsidRPr="00542719">
        <w:t xml:space="preserve">ª </w:t>
      </w:r>
      <w:r w:rsidR="00627BBE" w:rsidRPr="00542719">
        <w:t>A</w:t>
      </w:r>
      <w:r w:rsidRPr="00542719">
        <w:t xml:space="preserve">ssembleia Geral Ordinária do Consórcio Intermunicipal de Saúde do Médio Vale do Itajaí – </w:t>
      </w:r>
      <w:r w:rsidR="006631D7" w:rsidRPr="00542719">
        <w:t>CISAMVI, do</w:t>
      </w:r>
      <w:r w:rsidR="00A9080E" w:rsidRPr="00542719">
        <w:t xml:space="preserve"> ano</w:t>
      </w:r>
      <w:r w:rsidRPr="00542719">
        <w:t xml:space="preserve"> de </w:t>
      </w:r>
      <w:r w:rsidR="00894113" w:rsidRPr="00542719">
        <w:t>20</w:t>
      </w:r>
      <w:r w:rsidR="009B0529" w:rsidRPr="00542719">
        <w:t>20</w:t>
      </w:r>
      <w:r w:rsidRPr="00542719">
        <w:t xml:space="preserve">. O Presidente deu por aberta a reunião, </w:t>
      </w:r>
      <w:r w:rsidR="001B50D7" w:rsidRPr="00542719">
        <w:t xml:space="preserve">esclareceu para registro em ata que a assembleia está sendo realizada em sistema de videoconferência em cumprimento as determinações e isolamento social  impostas pela Pandemia do Novo </w:t>
      </w:r>
      <w:proofErr w:type="spellStart"/>
      <w:r w:rsidR="001B50D7" w:rsidRPr="00542719">
        <w:t>Coronavirus</w:t>
      </w:r>
      <w:proofErr w:type="spellEnd"/>
      <w:r w:rsidR="001B50D7" w:rsidRPr="00542719">
        <w:t xml:space="preserve"> (COVID19), a </w:t>
      </w:r>
      <w:r w:rsidRPr="00542719">
        <w:t>agradeceu a presença de todos</w:t>
      </w:r>
      <w:r w:rsidR="001B50D7" w:rsidRPr="00542719">
        <w:t>, e destacou a participação das secretarias municipais de saúde de</w:t>
      </w:r>
      <w:r w:rsidR="00AE635E">
        <w:t xml:space="preserve"> Apiúna, Ascurra, Benedito Novo, Blumenau, Doutor Pedrinho, Gaspar e Timbó</w:t>
      </w:r>
      <w:r w:rsidR="00044999">
        <w:t xml:space="preserve">, </w:t>
      </w:r>
      <w:r w:rsidR="001B50D7" w:rsidRPr="00542719">
        <w:t xml:space="preserve">assim </w:t>
      </w:r>
      <w:r w:rsidRPr="00542719">
        <w:t xml:space="preserve">seguiu com a </w:t>
      </w:r>
      <w:r w:rsidR="00C252C5" w:rsidRPr="00542719">
        <w:t>pauta</w:t>
      </w:r>
      <w:r w:rsidR="006E5DBB" w:rsidRPr="00542719">
        <w:t xml:space="preserve"> </w:t>
      </w:r>
      <w:r w:rsidR="00F866E5" w:rsidRPr="00542719">
        <w:t xml:space="preserve">da seguinte forma: </w:t>
      </w:r>
      <w:r w:rsidR="001B50D7" w:rsidRPr="00542719">
        <w:rPr>
          <w:b/>
          <w:bCs/>
        </w:rPr>
        <w:t xml:space="preserve">(1) Aprovação da ata de </w:t>
      </w:r>
      <w:r w:rsidR="00044999">
        <w:rPr>
          <w:b/>
          <w:bCs/>
        </w:rPr>
        <w:t>25</w:t>
      </w:r>
      <w:r w:rsidR="001B50D7" w:rsidRPr="00542719">
        <w:rPr>
          <w:b/>
          <w:bCs/>
        </w:rPr>
        <w:t>/0</w:t>
      </w:r>
      <w:r w:rsidR="00044999">
        <w:rPr>
          <w:b/>
          <w:bCs/>
        </w:rPr>
        <w:t>5</w:t>
      </w:r>
      <w:r w:rsidR="001B50D7" w:rsidRPr="00542719">
        <w:rPr>
          <w:b/>
          <w:bCs/>
        </w:rPr>
        <w:t xml:space="preserve">/2020: </w:t>
      </w:r>
      <w:r w:rsidR="001B50D7" w:rsidRPr="00542719">
        <w:t xml:space="preserve">o Presidente informa que </w:t>
      </w:r>
      <w:r w:rsidR="008746AE">
        <w:t xml:space="preserve">a </w:t>
      </w:r>
      <w:r w:rsidR="001B50D7" w:rsidRPr="00542719">
        <w:t xml:space="preserve">ata foi enviada por e-mail aos Prefeitos em </w:t>
      </w:r>
      <w:r w:rsidR="00044999">
        <w:t>07</w:t>
      </w:r>
      <w:r w:rsidR="001B50D7" w:rsidRPr="00542719">
        <w:t>/0</w:t>
      </w:r>
      <w:r w:rsidR="00044999">
        <w:t>6</w:t>
      </w:r>
      <w:r w:rsidR="001B50D7" w:rsidRPr="00542719">
        <w:t>/202</w:t>
      </w:r>
      <w:r w:rsidR="008746AE">
        <w:t>0, não recebendo</w:t>
      </w:r>
      <w:r w:rsidR="001B50D7" w:rsidRPr="00542719">
        <w:t xml:space="preserve"> nenhuma consideração. Em discussão, a ata foi aprovada por unanimidade. </w:t>
      </w:r>
      <w:r w:rsidR="001B50D7" w:rsidRPr="00542719">
        <w:rPr>
          <w:b/>
          <w:bCs/>
        </w:rPr>
        <w:t xml:space="preserve">(2) </w:t>
      </w:r>
      <w:r w:rsidR="00044999" w:rsidRPr="00044999">
        <w:rPr>
          <w:b/>
          <w:bCs/>
        </w:rPr>
        <w:t>Aprovação do orçamento de rateio do CISAMVI para o exercício de 2021</w:t>
      </w:r>
      <w:r w:rsidR="00044999">
        <w:rPr>
          <w:b/>
          <w:bCs/>
        </w:rPr>
        <w:t xml:space="preserve">: </w:t>
      </w:r>
      <w:r w:rsidR="00044999" w:rsidRPr="00044999">
        <w:t xml:space="preserve">O Presidente esclarece que o </w:t>
      </w:r>
      <w:r w:rsidR="00044999" w:rsidRPr="00044999">
        <w:t xml:space="preserve">texto detalhando a proposta de orçamento foi enviado na semana </w:t>
      </w:r>
      <w:r w:rsidR="00044999" w:rsidRPr="00044999">
        <w:t>anterior à assembleia</w:t>
      </w:r>
      <w:r w:rsidR="00044999" w:rsidRPr="00044999">
        <w:t>, junto com a convocação.</w:t>
      </w:r>
      <w:r w:rsidR="00044999" w:rsidRPr="00044999">
        <w:t xml:space="preserve"> Passa a palavra ao Diretor Executivo Cleones Hostins, que esclarece que a</w:t>
      </w:r>
      <w:r w:rsidR="00044999" w:rsidRPr="00044999">
        <w:t xml:space="preserve"> estimativa de manutenção e investimentos para o exercício de 2021, do CISAMVI alcança o montante de R$ 1.200.361,36, prevendo um crescimento de 6% comparado com o orçamento de 2020 (1.132.416,38):</w:t>
      </w:r>
      <w:r w:rsidR="00044999" w:rsidRPr="00044999">
        <w:t xml:space="preserve"> esclarece que (a) s</w:t>
      </w:r>
      <w:r w:rsidR="00044999" w:rsidRPr="00044999">
        <w:t xml:space="preserve">ão 5% equivalente à estimativa de INPC sobre o orçamento atual, onde </w:t>
      </w:r>
      <w:r w:rsidR="00044999" w:rsidRPr="00044999">
        <w:t xml:space="preserve">se </w:t>
      </w:r>
      <w:r w:rsidR="00044999" w:rsidRPr="00044999">
        <w:t>remanej</w:t>
      </w:r>
      <w:r w:rsidR="00044999" w:rsidRPr="00044999">
        <w:t xml:space="preserve">ou </w:t>
      </w:r>
      <w:r w:rsidR="00044999" w:rsidRPr="00044999">
        <w:t xml:space="preserve">alguns gastos de custeio para a folha de pagamento; e </w:t>
      </w:r>
      <w:r w:rsidR="00044999" w:rsidRPr="00044999">
        <w:t>(b) m</w:t>
      </w:r>
      <w:r w:rsidR="00044999" w:rsidRPr="00044999">
        <w:t>ais 1% de incremento para subsidiar o remanejo feitos na folha de pagamento.</w:t>
      </w:r>
      <w:r w:rsidR="00044999" w:rsidRPr="00044999">
        <w:t xml:space="preserve"> </w:t>
      </w:r>
      <w:r w:rsidR="00044999" w:rsidRPr="00044999">
        <w:t xml:space="preserve">Com este remanejo mais o incremento, </w:t>
      </w:r>
      <w:r w:rsidR="00044999" w:rsidRPr="00044999">
        <w:t xml:space="preserve">o CISAMVI tem </w:t>
      </w:r>
      <w:r w:rsidR="00044999" w:rsidRPr="00044999">
        <w:t>margem para contratar mais um colaborador para atuar nas compras compartilhadas no exercício de 2021</w:t>
      </w:r>
      <w:r w:rsidR="00044999" w:rsidRPr="00044999">
        <w:t xml:space="preserve">. </w:t>
      </w:r>
      <w:r w:rsidR="00044999" w:rsidRPr="00044999">
        <w:t xml:space="preserve">O resultado é a ampliação da capacidade </w:t>
      </w:r>
      <w:r w:rsidR="00044999" w:rsidRPr="00044999">
        <w:t xml:space="preserve">de </w:t>
      </w:r>
      <w:r w:rsidR="00044999" w:rsidRPr="00044999">
        <w:t>elaborar termos de referência e de realizar pregões eletrônicos para suprir as necessidades dos municípios.</w:t>
      </w:r>
      <w:r w:rsidR="00044999" w:rsidRPr="00044999">
        <w:t xml:space="preserve"> </w:t>
      </w:r>
      <w:r w:rsidR="00044999" w:rsidRPr="00044999">
        <w:t>Os valores e o rateio foram aprovados previamente pelos Secretários de Saúde, pois são custeados pelo Fundo Municipal de Saúde</w:t>
      </w:r>
      <w:r w:rsidR="00044999" w:rsidRPr="00044999">
        <w:t xml:space="preserve"> (Deliberação CIR 19/2020)</w:t>
      </w:r>
      <w:r w:rsidR="00044999" w:rsidRPr="00044999">
        <w:t>.</w:t>
      </w:r>
      <w:r w:rsidR="00044999">
        <w:t xml:space="preserve"> O Presidente abre a palavra para questionamentos e debate. Não havendo divergências, a proposta é colocada em votação, e foi aprovado por unanimidade o orçamento do CISAMVI para 2021 no valor de R$ 1.200.361,36 (um milhão duzentos mil trezentos e sessenta e um reais e trinta e seis centavos). </w:t>
      </w:r>
      <w:r w:rsidRPr="00542719">
        <w:t>O presidente então encerra a Assembleia do CISAMVI. Sendo verdade o exposto, eu Cleones Hostins Diretor Executivo do CISAMVI, lavro esta ATA que será enviada por e</w:t>
      </w:r>
      <w:r w:rsidR="00F83D6E" w:rsidRPr="00542719">
        <w:t>-</w:t>
      </w:r>
      <w:r w:rsidRPr="00542719">
        <w:t>mail aos prefeitos para confer</w:t>
      </w:r>
      <w:r w:rsidR="00850AC8" w:rsidRPr="00542719">
        <w:t>ê</w:t>
      </w:r>
      <w:r w:rsidRPr="00542719">
        <w:t>ncia</w:t>
      </w:r>
      <w:r w:rsidR="007C4309" w:rsidRPr="00542719">
        <w:t xml:space="preserve"> e </w:t>
      </w:r>
      <w:r w:rsidRPr="00542719">
        <w:t xml:space="preserve">posterior </w:t>
      </w:r>
      <w:r w:rsidR="00F83D6E" w:rsidRPr="00542719">
        <w:t xml:space="preserve">aprovação em Assembleia e </w:t>
      </w:r>
      <w:r w:rsidRPr="00542719">
        <w:t>assinatura.</w:t>
      </w:r>
    </w:p>
    <w:p w14:paraId="43CB313D" w14:textId="5B0CEBE8" w:rsidR="00044999" w:rsidRDefault="00044999" w:rsidP="00044999">
      <w:pPr>
        <w:spacing w:after="240"/>
        <w:jc w:val="both"/>
      </w:pPr>
      <w:r w:rsidRPr="00A43E55">
        <w:rPr>
          <w:b/>
          <w:bCs/>
        </w:rPr>
        <w:t>Apiúna</w:t>
      </w:r>
      <w:r>
        <w:t xml:space="preserve"> - </w:t>
      </w:r>
      <w:r w:rsidRPr="00044999">
        <w:t>José Gerson Gonçalves</w:t>
      </w:r>
    </w:p>
    <w:p w14:paraId="652CD1D1" w14:textId="20E88BF5" w:rsidR="00044999" w:rsidRDefault="00044999" w:rsidP="00044999">
      <w:pPr>
        <w:spacing w:after="240"/>
        <w:jc w:val="both"/>
      </w:pPr>
      <w:r w:rsidRPr="00A43E55">
        <w:rPr>
          <w:b/>
          <w:bCs/>
        </w:rPr>
        <w:lastRenderedPageBreak/>
        <w:t>Ascurra</w:t>
      </w:r>
      <w:r>
        <w:t xml:space="preserve"> - </w:t>
      </w:r>
      <w:r w:rsidRPr="00542719">
        <w:t xml:space="preserve">Lairton </w:t>
      </w:r>
      <w:proofErr w:type="spellStart"/>
      <w:r w:rsidRPr="00542719">
        <w:t>Possamai</w:t>
      </w:r>
      <w:proofErr w:type="spellEnd"/>
    </w:p>
    <w:p w14:paraId="037A24E8" w14:textId="2C19F7EF" w:rsidR="00044999" w:rsidRDefault="00044999" w:rsidP="00044999">
      <w:pPr>
        <w:spacing w:after="240"/>
        <w:jc w:val="both"/>
      </w:pPr>
      <w:r w:rsidRPr="00A43E55">
        <w:rPr>
          <w:b/>
          <w:bCs/>
        </w:rPr>
        <w:t>Benedito Novo</w:t>
      </w:r>
      <w:r>
        <w:t xml:space="preserve"> - </w:t>
      </w:r>
      <w:r w:rsidRPr="00542719">
        <w:t xml:space="preserve">Jean Michel </w:t>
      </w:r>
      <w:proofErr w:type="spellStart"/>
      <w:r w:rsidRPr="00542719">
        <w:t>Grudmann</w:t>
      </w:r>
      <w:proofErr w:type="spellEnd"/>
    </w:p>
    <w:p w14:paraId="7FE693EC" w14:textId="45810DF6" w:rsidR="00044999" w:rsidRDefault="00044999" w:rsidP="00044999">
      <w:pPr>
        <w:spacing w:after="240"/>
        <w:jc w:val="both"/>
      </w:pPr>
      <w:r w:rsidRPr="00A43E55">
        <w:rPr>
          <w:b/>
          <w:bCs/>
        </w:rPr>
        <w:t>Blumenau</w:t>
      </w:r>
      <w:r>
        <w:t xml:space="preserve"> - Mari</w:t>
      </w:r>
      <w:r>
        <w:t>o</w:t>
      </w:r>
      <w:r>
        <w:t xml:space="preserve"> Hildebrandt</w:t>
      </w:r>
    </w:p>
    <w:p w14:paraId="4BC5B50D" w14:textId="149BD627" w:rsidR="00044999" w:rsidRDefault="00044999" w:rsidP="00044999">
      <w:pPr>
        <w:spacing w:after="240"/>
        <w:jc w:val="both"/>
      </w:pPr>
      <w:r w:rsidRPr="00A43E55">
        <w:rPr>
          <w:b/>
          <w:bCs/>
        </w:rPr>
        <w:t>Botuverá</w:t>
      </w:r>
      <w:r>
        <w:t xml:space="preserve"> - </w:t>
      </w:r>
      <w:r w:rsidR="00A43E55" w:rsidRPr="00542719">
        <w:t xml:space="preserve">José Luiz </w:t>
      </w:r>
      <w:proofErr w:type="spellStart"/>
      <w:r w:rsidR="00A43E55" w:rsidRPr="00542719">
        <w:t>Colombi</w:t>
      </w:r>
      <w:proofErr w:type="spellEnd"/>
    </w:p>
    <w:p w14:paraId="7ABF9859" w14:textId="07F1EA5C" w:rsidR="00044999" w:rsidRDefault="00044999" w:rsidP="00044999">
      <w:pPr>
        <w:spacing w:after="240"/>
        <w:jc w:val="both"/>
      </w:pPr>
      <w:r w:rsidRPr="00A43E55">
        <w:rPr>
          <w:b/>
          <w:bCs/>
        </w:rPr>
        <w:t>Brusque</w:t>
      </w:r>
      <w:r>
        <w:t xml:space="preserve"> - </w:t>
      </w:r>
      <w:r w:rsidRPr="00542719">
        <w:t xml:space="preserve">Jonas Oscar </w:t>
      </w:r>
      <w:proofErr w:type="spellStart"/>
      <w:r w:rsidRPr="00542719">
        <w:t>Paegle</w:t>
      </w:r>
      <w:proofErr w:type="spellEnd"/>
    </w:p>
    <w:p w14:paraId="23448C5D" w14:textId="67BD564D" w:rsidR="00044999" w:rsidRDefault="00044999" w:rsidP="00044999">
      <w:pPr>
        <w:spacing w:after="240"/>
        <w:jc w:val="both"/>
      </w:pPr>
      <w:r w:rsidRPr="00A43E55">
        <w:rPr>
          <w:b/>
          <w:bCs/>
        </w:rPr>
        <w:t>Doutor Pedrinho</w:t>
      </w:r>
      <w:r>
        <w:t xml:space="preserve"> - </w:t>
      </w:r>
      <w:r w:rsidRPr="00542719">
        <w:t xml:space="preserve">Simone </w:t>
      </w:r>
      <w:proofErr w:type="spellStart"/>
      <w:r w:rsidRPr="00542719">
        <w:t>Mercia</w:t>
      </w:r>
      <w:proofErr w:type="spellEnd"/>
      <w:r w:rsidRPr="00542719">
        <w:t xml:space="preserve"> </w:t>
      </w:r>
      <w:proofErr w:type="spellStart"/>
      <w:r w:rsidRPr="00542719">
        <w:t>Mesch</w:t>
      </w:r>
      <w:proofErr w:type="spellEnd"/>
      <w:r w:rsidRPr="00542719">
        <w:t xml:space="preserve"> </w:t>
      </w:r>
      <w:proofErr w:type="spellStart"/>
      <w:r w:rsidRPr="00542719">
        <w:t>Nones</w:t>
      </w:r>
      <w:proofErr w:type="spellEnd"/>
    </w:p>
    <w:p w14:paraId="17C99358" w14:textId="77777777" w:rsidR="00044999" w:rsidRDefault="00044999" w:rsidP="00044999">
      <w:pPr>
        <w:spacing w:after="240"/>
        <w:jc w:val="both"/>
      </w:pPr>
      <w:r w:rsidRPr="00A43E55">
        <w:rPr>
          <w:b/>
          <w:bCs/>
        </w:rPr>
        <w:t>Gaspar</w:t>
      </w:r>
      <w:r>
        <w:t xml:space="preserve"> - Kleber Edson </w:t>
      </w:r>
      <w:proofErr w:type="spellStart"/>
      <w:r>
        <w:t>Wan-Dall</w:t>
      </w:r>
      <w:proofErr w:type="spellEnd"/>
    </w:p>
    <w:p w14:paraId="2B265C5B" w14:textId="060E8401" w:rsidR="00044999" w:rsidRDefault="00044999" w:rsidP="00044999">
      <w:pPr>
        <w:spacing w:after="240"/>
        <w:jc w:val="both"/>
      </w:pPr>
      <w:r w:rsidRPr="00A43E55">
        <w:rPr>
          <w:b/>
          <w:bCs/>
        </w:rPr>
        <w:t>Guabiruba</w:t>
      </w:r>
      <w:r>
        <w:t xml:space="preserve"> - </w:t>
      </w:r>
      <w:r w:rsidRPr="00542719">
        <w:t xml:space="preserve">Matias </w:t>
      </w:r>
      <w:proofErr w:type="spellStart"/>
      <w:r w:rsidRPr="00542719">
        <w:t>Kohler</w:t>
      </w:r>
      <w:proofErr w:type="spellEnd"/>
    </w:p>
    <w:p w14:paraId="79B1CA2C" w14:textId="77777777" w:rsidR="00044999" w:rsidRDefault="00044999" w:rsidP="00044999">
      <w:pPr>
        <w:spacing w:after="240"/>
        <w:jc w:val="both"/>
      </w:pPr>
      <w:r w:rsidRPr="00A43E55">
        <w:rPr>
          <w:b/>
          <w:bCs/>
        </w:rPr>
        <w:t>Luiz Alves</w:t>
      </w:r>
      <w:r>
        <w:t xml:space="preserve"> - Marcos Pedro </w:t>
      </w:r>
      <w:proofErr w:type="spellStart"/>
      <w:r>
        <w:t>Veber</w:t>
      </w:r>
      <w:proofErr w:type="spellEnd"/>
    </w:p>
    <w:p w14:paraId="34A60640" w14:textId="048EB8DF" w:rsidR="00044999" w:rsidRDefault="00044999" w:rsidP="00044999">
      <w:pPr>
        <w:spacing w:after="240"/>
        <w:jc w:val="both"/>
      </w:pPr>
      <w:r w:rsidRPr="00A43E55">
        <w:rPr>
          <w:b/>
          <w:bCs/>
        </w:rPr>
        <w:t>Pomerode</w:t>
      </w:r>
      <w:r>
        <w:t xml:space="preserve"> - </w:t>
      </w:r>
      <w:r w:rsidR="00A43E55" w:rsidRPr="00542719">
        <w:t>Ércio Kriek</w:t>
      </w:r>
    </w:p>
    <w:p w14:paraId="604AA049" w14:textId="16B61DAF" w:rsidR="00044999" w:rsidRDefault="00044999" w:rsidP="00044999">
      <w:pPr>
        <w:spacing w:after="240"/>
        <w:jc w:val="both"/>
      </w:pPr>
      <w:r w:rsidRPr="00A43E55">
        <w:rPr>
          <w:b/>
          <w:bCs/>
        </w:rPr>
        <w:t xml:space="preserve">Rio dos Cedros </w:t>
      </w:r>
      <w:r>
        <w:t xml:space="preserve">- </w:t>
      </w:r>
      <w:proofErr w:type="spellStart"/>
      <w:r w:rsidRPr="00542719">
        <w:t>Marildo</w:t>
      </w:r>
      <w:proofErr w:type="spellEnd"/>
      <w:r w:rsidRPr="00542719">
        <w:t xml:space="preserve"> Domingos </w:t>
      </w:r>
      <w:proofErr w:type="spellStart"/>
      <w:r w:rsidRPr="00542719">
        <w:t>Felippi</w:t>
      </w:r>
      <w:proofErr w:type="spellEnd"/>
    </w:p>
    <w:p w14:paraId="29F404F6" w14:textId="3801480D" w:rsidR="00044999" w:rsidRDefault="00044999" w:rsidP="00044999">
      <w:pPr>
        <w:spacing w:after="240"/>
        <w:jc w:val="both"/>
      </w:pPr>
      <w:r w:rsidRPr="00A43E55">
        <w:rPr>
          <w:b/>
          <w:bCs/>
        </w:rPr>
        <w:t>Rodeio</w:t>
      </w:r>
      <w:r>
        <w:t xml:space="preserve"> - </w:t>
      </w:r>
      <w:r w:rsidR="00A43E55" w:rsidRPr="00542719">
        <w:t>Paulo Roberto Weiss</w:t>
      </w:r>
    </w:p>
    <w:p w14:paraId="7CC6B5B6" w14:textId="116F0F30" w:rsidR="00044999" w:rsidRDefault="00044999" w:rsidP="00044999">
      <w:pPr>
        <w:spacing w:after="240"/>
        <w:jc w:val="both"/>
      </w:pPr>
      <w:r w:rsidRPr="00A43E55">
        <w:rPr>
          <w:b/>
          <w:bCs/>
        </w:rPr>
        <w:t>Timbó</w:t>
      </w:r>
      <w:r>
        <w:t xml:space="preserve"> - Jorge </w:t>
      </w:r>
      <w:proofErr w:type="spellStart"/>
      <w:r>
        <w:t>Kruger</w:t>
      </w:r>
      <w:proofErr w:type="spellEnd"/>
    </w:p>
    <w:p w14:paraId="72E87DA7" w14:textId="49166A59" w:rsidR="00371F3D" w:rsidRPr="00542719" w:rsidRDefault="00A43E55" w:rsidP="00371F3D">
      <w:pPr>
        <w:spacing w:after="240"/>
        <w:jc w:val="both"/>
        <w:rPr>
          <w:b/>
        </w:rPr>
      </w:pPr>
      <w:r w:rsidRPr="00A43E55">
        <w:rPr>
          <w:b/>
          <w:bCs/>
        </w:rPr>
        <w:t>CISAMVI</w:t>
      </w:r>
      <w:r>
        <w:t xml:space="preserve"> – </w:t>
      </w:r>
      <w:r w:rsidR="00371F3D" w:rsidRPr="00542719">
        <w:t>Cleones Hostins</w:t>
      </w:r>
    </w:p>
    <w:p w14:paraId="5C29769D" w14:textId="77777777" w:rsidR="005A1F31" w:rsidRPr="00542719" w:rsidRDefault="005A1F31" w:rsidP="00371F3D">
      <w:pPr>
        <w:spacing w:after="240"/>
      </w:pPr>
    </w:p>
    <w:sectPr w:rsidR="005A1F31" w:rsidRPr="00542719" w:rsidSect="00004EAC">
      <w:headerReference w:type="default" r:id="rId7"/>
      <w:footerReference w:type="defaul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14F790" w14:textId="77777777" w:rsidR="006B3D76" w:rsidRDefault="006B3D76">
      <w:r>
        <w:separator/>
      </w:r>
    </w:p>
  </w:endnote>
  <w:endnote w:type="continuationSeparator" w:id="0">
    <w:p w14:paraId="14BF4E96" w14:textId="77777777" w:rsidR="006B3D76" w:rsidRDefault="006B3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14:paraId="3DEE0B24" w14:textId="17DE7FAD"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 wp14:anchorId="1A0A2C18" wp14:editId="134A505D">
              <wp:simplePos x="0" y="0"/>
              <wp:positionH relativeFrom="column">
                <wp:posOffset>-3810</wp:posOffset>
              </wp:positionH>
              <wp:positionV relativeFrom="paragraph">
                <wp:posOffset>86360</wp:posOffset>
              </wp:positionV>
              <wp:extent cx="6115050" cy="790575"/>
              <wp:effectExtent l="0" t="0" r="0" b="9525"/>
              <wp:wrapNone/>
              <wp:docPr id="2" name="Imagem 2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="00AE3936">
          <w:rPr>
            <w:rFonts w:asciiTheme="minorHAnsi" w:hAnsiTheme="minorHAnsi" w:cstheme="minorHAnsi"/>
            <w:b/>
            <w:bCs/>
            <w:noProof/>
            <w:sz w:val="18"/>
            <w:szCs w:val="18"/>
          </w:rPr>
          <w:t>3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="00AE3936">
          <w:rPr>
            <w:rFonts w:asciiTheme="minorHAnsi" w:hAnsiTheme="minorHAnsi" w:cstheme="minorHAnsi"/>
            <w:b/>
            <w:bCs/>
            <w:noProof/>
            <w:sz w:val="18"/>
            <w:szCs w:val="18"/>
          </w:rPr>
          <w:t>3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="007C4309">
          <w:rPr>
            <w:rFonts w:asciiTheme="minorHAnsi" w:hAnsiTheme="minorHAnsi" w:cstheme="minorHAnsi"/>
            <w:b/>
            <w:bCs/>
            <w:sz w:val="18"/>
            <w:szCs w:val="18"/>
          </w:rPr>
          <w:t xml:space="preserve"> </w:t>
        </w:r>
        <w:r w:rsid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| 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ATA Nº </w:t>
        </w:r>
        <w:r w:rsidR="00A43E55">
          <w:rPr>
            <w:rFonts w:asciiTheme="minorHAnsi" w:hAnsiTheme="minorHAnsi" w:cstheme="minorHAnsi"/>
            <w:b/>
            <w:bCs/>
            <w:sz w:val="18"/>
            <w:szCs w:val="18"/>
          </w:rPr>
          <w:t>3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 - </w:t>
        </w:r>
        <w:r w:rsidR="00A43E55">
          <w:rPr>
            <w:rFonts w:asciiTheme="minorHAnsi" w:hAnsiTheme="minorHAnsi" w:cstheme="minorHAnsi"/>
            <w:b/>
            <w:bCs/>
            <w:sz w:val="18"/>
            <w:szCs w:val="18"/>
          </w:rPr>
          <w:t>3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>ª ASSEMBLEIA GERAL ORDINÁRIA DO CONSÓRCIO INTERMUNICIPAL DE SAÚDE DO MÉDIO VALE DO ITAJAÍ – CISAMVI DE 20</w:t>
        </w:r>
        <w:r w:rsidR="00A43E55">
          <w:rPr>
            <w:rFonts w:asciiTheme="minorHAnsi" w:hAnsiTheme="minorHAnsi" w:cstheme="minorHAnsi"/>
            <w:b/>
            <w:bCs/>
            <w:sz w:val="18"/>
            <w:szCs w:val="18"/>
          </w:rPr>
          <w:t>20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>.</w:t>
        </w:r>
      </w:p>
      <w:p w14:paraId="702E45EF" w14:textId="77777777"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14:paraId="3A3DC435" w14:textId="77777777" w:rsidR="0084094A" w:rsidRPr="0084094A" w:rsidRDefault="006B3D76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CDA89" w14:textId="77777777" w:rsidR="006B3D76" w:rsidRDefault="006B3D76">
      <w:r>
        <w:separator/>
      </w:r>
    </w:p>
  </w:footnote>
  <w:footnote w:type="continuationSeparator" w:id="0">
    <w:p w14:paraId="43BA6EB3" w14:textId="77777777" w:rsidR="006B3D76" w:rsidRDefault="006B3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E2525" w14:textId="77777777" w:rsidR="00245721" w:rsidRDefault="0084094A">
    <w:pPr>
      <w:pStyle w:val="Cabealho"/>
    </w:pPr>
    <w:r>
      <w:rPr>
        <w:noProof/>
      </w:rPr>
      <w:drawing>
        <wp:inline distT="0" distB="0" distL="0" distR="0" wp14:anchorId="3F5ED6ED" wp14:editId="346822C2">
          <wp:extent cx="6115050" cy="800100"/>
          <wp:effectExtent l="0" t="0" r="0" b="0"/>
          <wp:docPr id="1" name="Imagem 1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D5722"/>
    <w:multiLevelType w:val="hybridMultilevel"/>
    <w:tmpl w:val="FF504AFC"/>
    <w:lvl w:ilvl="0" w:tplc="995004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A5020"/>
    <w:multiLevelType w:val="hybridMultilevel"/>
    <w:tmpl w:val="A52E5A0E"/>
    <w:lvl w:ilvl="0" w:tplc="59CC7F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560D3"/>
    <w:multiLevelType w:val="hybridMultilevel"/>
    <w:tmpl w:val="6E369D3E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64B17"/>
    <w:multiLevelType w:val="hybridMultilevel"/>
    <w:tmpl w:val="E736A734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BB2E37"/>
    <w:multiLevelType w:val="hybridMultilevel"/>
    <w:tmpl w:val="3BE2DBD6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7069F"/>
    <w:multiLevelType w:val="hybridMultilevel"/>
    <w:tmpl w:val="72D4BD34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3"/>
  </w:num>
  <w:num w:numId="8">
    <w:abstractNumId w:val="2"/>
  </w:num>
  <w:num w:numId="9">
    <w:abstractNumId w:val="5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FBA"/>
    <w:rsid w:val="00004EAC"/>
    <w:rsid w:val="0001210C"/>
    <w:rsid w:val="000155D0"/>
    <w:rsid w:val="00016E61"/>
    <w:rsid w:val="00031BBD"/>
    <w:rsid w:val="00044999"/>
    <w:rsid w:val="00045057"/>
    <w:rsid w:val="0005166C"/>
    <w:rsid w:val="00051670"/>
    <w:rsid w:val="0006790B"/>
    <w:rsid w:val="0008767E"/>
    <w:rsid w:val="00095A8C"/>
    <w:rsid w:val="00097C3C"/>
    <w:rsid w:val="000B70BA"/>
    <w:rsid w:val="000E3FCB"/>
    <w:rsid w:val="000E6DDC"/>
    <w:rsid w:val="001043F3"/>
    <w:rsid w:val="001122BB"/>
    <w:rsid w:val="0011437E"/>
    <w:rsid w:val="00116AB8"/>
    <w:rsid w:val="00116EAC"/>
    <w:rsid w:val="001257B6"/>
    <w:rsid w:val="00131638"/>
    <w:rsid w:val="00137FFC"/>
    <w:rsid w:val="00144C6E"/>
    <w:rsid w:val="00146273"/>
    <w:rsid w:val="00150C59"/>
    <w:rsid w:val="0016542C"/>
    <w:rsid w:val="00173ED5"/>
    <w:rsid w:val="001A6551"/>
    <w:rsid w:val="001B50D7"/>
    <w:rsid w:val="001B5C6C"/>
    <w:rsid w:val="001B73B3"/>
    <w:rsid w:val="001C6F9F"/>
    <w:rsid w:val="001D171E"/>
    <w:rsid w:val="001D3765"/>
    <w:rsid w:val="002077A9"/>
    <w:rsid w:val="002418DF"/>
    <w:rsid w:val="0024436B"/>
    <w:rsid w:val="00245721"/>
    <w:rsid w:val="00265224"/>
    <w:rsid w:val="00267E7A"/>
    <w:rsid w:val="00277A5C"/>
    <w:rsid w:val="0028310F"/>
    <w:rsid w:val="00283B89"/>
    <w:rsid w:val="002B2282"/>
    <w:rsid w:val="002B5909"/>
    <w:rsid w:val="002C04DA"/>
    <w:rsid w:val="002C24B1"/>
    <w:rsid w:val="002E29D2"/>
    <w:rsid w:val="002F05EB"/>
    <w:rsid w:val="002F1D3B"/>
    <w:rsid w:val="00301BE0"/>
    <w:rsid w:val="003043BC"/>
    <w:rsid w:val="00305FD6"/>
    <w:rsid w:val="003173AC"/>
    <w:rsid w:val="0032108C"/>
    <w:rsid w:val="00322391"/>
    <w:rsid w:val="00335640"/>
    <w:rsid w:val="00352DB9"/>
    <w:rsid w:val="00371F3D"/>
    <w:rsid w:val="00372514"/>
    <w:rsid w:val="0037267F"/>
    <w:rsid w:val="00383A38"/>
    <w:rsid w:val="00390900"/>
    <w:rsid w:val="0039545B"/>
    <w:rsid w:val="003A6856"/>
    <w:rsid w:val="003B78E4"/>
    <w:rsid w:val="003D3366"/>
    <w:rsid w:val="003D5AE5"/>
    <w:rsid w:val="003E5485"/>
    <w:rsid w:val="003E7CF4"/>
    <w:rsid w:val="003F0F53"/>
    <w:rsid w:val="0040140A"/>
    <w:rsid w:val="004054B5"/>
    <w:rsid w:val="00416C38"/>
    <w:rsid w:val="0042070A"/>
    <w:rsid w:val="004261D3"/>
    <w:rsid w:val="004413C5"/>
    <w:rsid w:val="0044200E"/>
    <w:rsid w:val="004422C8"/>
    <w:rsid w:val="00446A07"/>
    <w:rsid w:val="004503C4"/>
    <w:rsid w:val="004620EC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27CE"/>
    <w:rsid w:val="004E3DE6"/>
    <w:rsid w:val="004E4B64"/>
    <w:rsid w:val="004F0E39"/>
    <w:rsid w:val="004F559B"/>
    <w:rsid w:val="0050039A"/>
    <w:rsid w:val="005054B2"/>
    <w:rsid w:val="00510C88"/>
    <w:rsid w:val="005138C3"/>
    <w:rsid w:val="00520BCF"/>
    <w:rsid w:val="00537484"/>
    <w:rsid w:val="00542719"/>
    <w:rsid w:val="005512B3"/>
    <w:rsid w:val="00563ACC"/>
    <w:rsid w:val="00565842"/>
    <w:rsid w:val="005850E9"/>
    <w:rsid w:val="0059039B"/>
    <w:rsid w:val="00591095"/>
    <w:rsid w:val="005925E8"/>
    <w:rsid w:val="005A1F31"/>
    <w:rsid w:val="005A7A9A"/>
    <w:rsid w:val="005B0095"/>
    <w:rsid w:val="005B4E40"/>
    <w:rsid w:val="005B6BF3"/>
    <w:rsid w:val="005B6FF3"/>
    <w:rsid w:val="005C47E5"/>
    <w:rsid w:val="005E3446"/>
    <w:rsid w:val="005F1D57"/>
    <w:rsid w:val="0060484A"/>
    <w:rsid w:val="00627BBE"/>
    <w:rsid w:val="00633EEE"/>
    <w:rsid w:val="006600FD"/>
    <w:rsid w:val="00662D77"/>
    <w:rsid w:val="006631D7"/>
    <w:rsid w:val="0068396A"/>
    <w:rsid w:val="00685906"/>
    <w:rsid w:val="00686124"/>
    <w:rsid w:val="00687ECF"/>
    <w:rsid w:val="006B3D76"/>
    <w:rsid w:val="006C0C23"/>
    <w:rsid w:val="006E5DBB"/>
    <w:rsid w:val="0070084E"/>
    <w:rsid w:val="007039CC"/>
    <w:rsid w:val="00705243"/>
    <w:rsid w:val="00730873"/>
    <w:rsid w:val="00732F8A"/>
    <w:rsid w:val="007336E6"/>
    <w:rsid w:val="00736E82"/>
    <w:rsid w:val="00747ACD"/>
    <w:rsid w:val="00783058"/>
    <w:rsid w:val="00783FA0"/>
    <w:rsid w:val="00791364"/>
    <w:rsid w:val="00791475"/>
    <w:rsid w:val="0079740A"/>
    <w:rsid w:val="007A13FE"/>
    <w:rsid w:val="007A1803"/>
    <w:rsid w:val="007B115F"/>
    <w:rsid w:val="007B2D2B"/>
    <w:rsid w:val="007B6079"/>
    <w:rsid w:val="007C4309"/>
    <w:rsid w:val="007C692E"/>
    <w:rsid w:val="007D407F"/>
    <w:rsid w:val="007D485A"/>
    <w:rsid w:val="007F16C2"/>
    <w:rsid w:val="007F3F5F"/>
    <w:rsid w:val="007F7776"/>
    <w:rsid w:val="008015F2"/>
    <w:rsid w:val="00812C1D"/>
    <w:rsid w:val="0081487F"/>
    <w:rsid w:val="00816E4A"/>
    <w:rsid w:val="008266B2"/>
    <w:rsid w:val="0082729D"/>
    <w:rsid w:val="0084094A"/>
    <w:rsid w:val="00842CBF"/>
    <w:rsid w:val="00850AC8"/>
    <w:rsid w:val="008522B4"/>
    <w:rsid w:val="00856CB0"/>
    <w:rsid w:val="008665C8"/>
    <w:rsid w:val="008726CF"/>
    <w:rsid w:val="008746AE"/>
    <w:rsid w:val="0088385E"/>
    <w:rsid w:val="00892759"/>
    <w:rsid w:val="00894113"/>
    <w:rsid w:val="008A49DF"/>
    <w:rsid w:val="008B0D0D"/>
    <w:rsid w:val="008B60EE"/>
    <w:rsid w:val="008C4B06"/>
    <w:rsid w:val="008E20A8"/>
    <w:rsid w:val="008E37A8"/>
    <w:rsid w:val="008F0619"/>
    <w:rsid w:val="008F56F7"/>
    <w:rsid w:val="009024E3"/>
    <w:rsid w:val="00906ABD"/>
    <w:rsid w:val="009154FC"/>
    <w:rsid w:val="00924307"/>
    <w:rsid w:val="00932249"/>
    <w:rsid w:val="0094657B"/>
    <w:rsid w:val="00957130"/>
    <w:rsid w:val="009607A7"/>
    <w:rsid w:val="00983CAF"/>
    <w:rsid w:val="00994023"/>
    <w:rsid w:val="009A0F45"/>
    <w:rsid w:val="009B0529"/>
    <w:rsid w:val="009C1576"/>
    <w:rsid w:val="00A11283"/>
    <w:rsid w:val="00A24113"/>
    <w:rsid w:val="00A273EA"/>
    <w:rsid w:val="00A30FC4"/>
    <w:rsid w:val="00A36CE2"/>
    <w:rsid w:val="00A43E55"/>
    <w:rsid w:val="00A5217F"/>
    <w:rsid w:val="00A9080E"/>
    <w:rsid w:val="00A91B94"/>
    <w:rsid w:val="00A96924"/>
    <w:rsid w:val="00AB178E"/>
    <w:rsid w:val="00AB3908"/>
    <w:rsid w:val="00AB4B4C"/>
    <w:rsid w:val="00AC05A9"/>
    <w:rsid w:val="00AC3828"/>
    <w:rsid w:val="00AC452A"/>
    <w:rsid w:val="00AC6817"/>
    <w:rsid w:val="00AC76D4"/>
    <w:rsid w:val="00AC7A88"/>
    <w:rsid w:val="00AD4DFB"/>
    <w:rsid w:val="00AE09FD"/>
    <w:rsid w:val="00AE3936"/>
    <w:rsid w:val="00AE4E79"/>
    <w:rsid w:val="00AE635E"/>
    <w:rsid w:val="00AF33DE"/>
    <w:rsid w:val="00AF795A"/>
    <w:rsid w:val="00B04BB5"/>
    <w:rsid w:val="00B14661"/>
    <w:rsid w:val="00B277E5"/>
    <w:rsid w:val="00B3169F"/>
    <w:rsid w:val="00B31B96"/>
    <w:rsid w:val="00B32BC7"/>
    <w:rsid w:val="00B5266F"/>
    <w:rsid w:val="00B60340"/>
    <w:rsid w:val="00B626F0"/>
    <w:rsid w:val="00B62A7F"/>
    <w:rsid w:val="00B868C7"/>
    <w:rsid w:val="00B87B32"/>
    <w:rsid w:val="00B9254A"/>
    <w:rsid w:val="00B92AE7"/>
    <w:rsid w:val="00B95AFA"/>
    <w:rsid w:val="00B965A4"/>
    <w:rsid w:val="00BB01CB"/>
    <w:rsid w:val="00BB6EC6"/>
    <w:rsid w:val="00BC453E"/>
    <w:rsid w:val="00BE0FB5"/>
    <w:rsid w:val="00BE233D"/>
    <w:rsid w:val="00BF029D"/>
    <w:rsid w:val="00BF14F8"/>
    <w:rsid w:val="00BF7023"/>
    <w:rsid w:val="00C020BB"/>
    <w:rsid w:val="00C05A4E"/>
    <w:rsid w:val="00C06CCA"/>
    <w:rsid w:val="00C15300"/>
    <w:rsid w:val="00C252C5"/>
    <w:rsid w:val="00C43109"/>
    <w:rsid w:val="00C4673F"/>
    <w:rsid w:val="00C4785F"/>
    <w:rsid w:val="00C57969"/>
    <w:rsid w:val="00C66485"/>
    <w:rsid w:val="00C67F99"/>
    <w:rsid w:val="00C72B53"/>
    <w:rsid w:val="00C74E47"/>
    <w:rsid w:val="00CA5E88"/>
    <w:rsid w:val="00CB5154"/>
    <w:rsid w:val="00CC0049"/>
    <w:rsid w:val="00CC6F43"/>
    <w:rsid w:val="00CD5FBA"/>
    <w:rsid w:val="00CE47AF"/>
    <w:rsid w:val="00CE57BE"/>
    <w:rsid w:val="00CE66BD"/>
    <w:rsid w:val="00CF2946"/>
    <w:rsid w:val="00CF48E9"/>
    <w:rsid w:val="00CF5180"/>
    <w:rsid w:val="00CF641A"/>
    <w:rsid w:val="00D03884"/>
    <w:rsid w:val="00D100CA"/>
    <w:rsid w:val="00D13654"/>
    <w:rsid w:val="00D13719"/>
    <w:rsid w:val="00D150D1"/>
    <w:rsid w:val="00D166CE"/>
    <w:rsid w:val="00D301FF"/>
    <w:rsid w:val="00D327A5"/>
    <w:rsid w:val="00D347AD"/>
    <w:rsid w:val="00D41DCB"/>
    <w:rsid w:val="00D51DF9"/>
    <w:rsid w:val="00D544D5"/>
    <w:rsid w:val="00D67D35"/>
    <w:rsid w:val="00D71E83"/>
    <w:rsid w:val="00D77F12"/>
    <w:rsid w:val="00D8579B"/>
    <w:rsid w:val="00D906A9"/>
    <w:rsid w:val="00DA11D3"/>
    <w:rsid w:val="00DA3180"/>
    <w:rsid w:val="00DB7C1C"/>
    <w:rsid w:val="00DC14D6"/>
    <w:rsid w:val="00DC1D15"/>
    <w:rsid w:val="00DC7996"/>
    <w:rsid w:val="00DD3F27"/>
    <w:rsid w:val="00DE514B"/>
    <w:rsid w:val="00DF3445"/>
    <w:rsid w:val="00DF4951"/>
    <w:rsid w:val="00DF5D22"/>
    <w:rsid w:val="00E008D7"/>
    <w:rsid w:val="00E05808"/>
    <w:rsid w:val="00E13C91"/>
    <w:rsid w:val="00E23404"/>
    <w:rsid w:val="00E30076"/>
    <w:rsid w:val="00E3368A"/>
    <w:rsid w:val="00E52F2D"/>
    <w:rsid w:val="00E63D36"/>
    <w:rsid w:val="00E72FC8"/>
    <w:rsid w:val="00E733F6"/>
    <w:rsid w:val="00E81E9F"/>
    <w:rsid w:val="00E87EDB"/>
    <w:rsid w:val="00E91793"/>
    <w:rsid w:val="00E933D2"/>
    <w:rsid w:val="00E97383"/>
    <w:rsid w:val="00EA58CB"/>
    <w:rsid w:val="00EC1B77"/>
    <w:rsid w:val="00EC4BF2"/>
    <w:rsid w:val="00EE0754"/>
    <w:rsid w:val="00EE50F9"/>
    <w:rsid w:val="00EE765B"/>
    <w:rsid w:val="00EF295E"/>
    <w:rsid w:val="00EF6B17"/>
    <w:rsid w:val="00EF7E03"/>
    <w:rsid w:val="00F1045A"/>
    <w:rsid w:val="00F12859"/>
    <w:rsid w:val="00F147F5"/>
    <w:rsid w:val="00F152BA"/>
    <w:rsid w:val="00F16687"/>
    <w:rsid w:val="00F21D9F"/>
    <w:rsid w:val="00F40344"/>
    <w:rsid w:val="00F52881"/>
    <w:rsid w:val="00F557BA"/>
    <w:rsid w:val="00F66CD6"/>
    <w:rsid w:val="00F714C5"/>
    <w:rsid w:val="00F741A3"/>
    <w:rsid w:val="00F80411"/>
    <w:rsid w:val="00F81541"/>
    <w:rsid w:val="00F83D6E"/>
    <w:rsid w:val="00F866E5"/>
    <w:rsid w:val="00FA2443"/>
    <w:rsid w:val="00FA2A23"/>
    <w:rsid w:val="00FB1897"/>
    <w:rsid w:val="00FC52EA"/>
    <w:rsid w:val="00FE735B"/>
    <w:rsid w:val="00FF341D"/>
    <w:rsid w:val="00FF3B80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BD3C37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27BBE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AD4DFB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42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265</TotalTime>
  <Pages>2</Pages>
  <Words>605</Words>
  <Characters>3270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Cleones Hostins</cp:lastModifiedBy>
  <cp:revision>24</cp:revision>
  <cp:lastPrinted>2018-09-19T16:52:00Z</cp:lastPrinted>
  <dcterms:created xsi:type="dcterms:W3CDTF">2020-02-17T17:25:00Z</dcterms:created>
  <dcterms:modified xsi:type="dcterms:W3CDTF">2020-08-03T16:55:00Z</dcterms:modified>
</cp:coreProperties>
</file>