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9F9C" w14:textId="7A837FD9" w:rsidR="00C252C5" w:rsidRPr="00542719" w:rsidRDefault="00371F3D" w:rsidP="00A9080E">
      <w:pPr>
        <w:spacing w:after="240"/>
        <w:jc w:val="both"/>
        <w:rPr>
          <w:b/>
          <w:smallCaps/>
        </w:rPr>
      </w:pPr>
      <w:r w:rsidRPr="00542719">
        <w:rPr>
          <w:b/>
          <w:smallCaps/>
        </w:rPr>
        <w:t xml:space="preserve">Ata </w:t>
      </w:r>
      <w:r w:rsidR="00C252C5" w:rsidRPr="00542719">
        <w:rPr>
          <w:b/>
          <w:smallCaps/>
        </w:rPr>
        <w:t xml:space="preserve">nº </w:t>
      </w:r>
      <w:r w:rsidR="001B50D7" w:rsidRPr="00542719">
        <w:rPr>
          <w:b/>
          <w:smallCaps/>
        </w:rPr>
        <w:t>2</w:t>
      </w:r>
      <w:r w:rsidR="009B0529" w:rsidRPr="00542719">
        <w:rPr>
          <w:b/>
          <w:smallCaps/>
        </w:rPr>
        <w:t xml:space="preserve"> de 2020</w:t>
      </w:r>
    </w:p>
    <w:p w14:paraId="07DBE636" w14:textId="4123CC5D" w:rsidR="00371F3D" w:rsidRPr="00542719" w:rsidRDefault="001B50D7" w:rsidP="00A9080E">
      <w:pPr>
        <w:spacing w:after="240"/>
        <w:jc w:val="both"/>
        <w:rPr>
          <w:b/>
          <w:smallCaps/>
        </w:rPr>
      </w:pPr>
      <w:r w:rsidRPr="00542719">
        <w:rPr>
          <w:b/>
          <w:smallCaps/>
        </w:rPr>
        <w:t>2</w:t>
      </w:r>
      <w:r w:rsidR="00C252C5" w:rsidRPr="00542719">
        <w:rPr>
          <w:b/>
          <w:smallCaps/>
        </w:rPr>
        <w:t xml:space="preserve">ª </w:t>
      </w:r>
      <w:r w:rsidR="00371F3D" w:rsidRPr="00542719">
        <w:rPr>
          <w:b/>
          <w:smallCaps/>
        </w:rPr>
        <w:t xml:space="preserve">Assembleia Geral Ordinária </w:t>
      </w:r>
      <w:r w:rsidR="00C252C5" w:rsidRPr="00542719">
        <w:rPr>
          <w:b/>
          <w:smallCaps/>
        </w:rPr>
        <w:t xml:space="preserve">do </w:t>
      </w:r>
      <w:r w:rsidR="00371F3D" w:rsidRPr="00542719">
        <w:rPr>
          <w:b/>
          <w:smallCaps/>
        </w:rPr>
        <w:t>Consórcio Intermunicipal De Saúde Do Médio Vale Do Itajaí – CISAMVI</w:t>
      </w:r>
      <w:r w:rsidR="005A7A9A" w:rsidRPr="00542719">
        <w:rPr>
          <w:b/>
          <w:smallCaps/>
        </w:rPr>
        <w:t xml:space="preserve"> de 20</w:t>
      </w:r>
      <w:r w:rsidR="009B0529" w:rsidRPr="00542719">
        <w:rPr>
          <w:b/>
          <w:smallCaps/>
        </w:rPr>
        <w:t>20</w:t>
      </w:r>
      <w:r w:rsidR="005A7A9A" w:rsidRPr="00542719">
        <w:rPr>
          <w:b/>
          <w:smallCaps/>
        </w:rPr>
        <w:t>.</w:t>
      </w:r>
    </w:p>
    <w:p w14:paraId="1A1B647C" w14:textId="08A516A7" w:rsidR="00371F3D" w:rsidRPr="00542719" w:rsidRDefault="00371F3D" w:rsidP="004413C5">
      <w:pPr>
        <w:spacing w:after="240"/>
        <w:jc w:val="both"/>
      </w:pPr>
      <w:r w:rsidRPr="00542719">
        <w:t xml:space="preserve">Aos </w:t>
      </w:r>
      <w:r w:rsidR="001B50D7" w:rsidRPr="00542719">
        <w:t xml:space="preserve">vinte e cinco </w:t>
      </w:r>
      <w:r w:rsidR="00AC452A" w:rsidRPr="00542719">
        <w:t xml:space="preserve">dias do </w:t>
      </w:r>
      <w:r w:rsidRPr="00542719">
        <w:t xml:space="preserve">mês de </w:t>
      </w:r>
      <w:r w:rsidR="001B50D7" w:rsidRPr="00542719">
        <w:t xml:space="preserve">maio </w:t>
      </w:r>
      <w:r w:rsidRPr="00542719">
        <w:t xml:space="preserve">de dois mil e </w:t>
      </w:r>
      <w:r w:rsidR="009B0529" w:rsidRPr="00542719">
        <w:t>vinte</w:t>
      </w:r>
      <w:r w:rsidRPr="00542719">
        <w:t xml:space="preserve">, às </w:t>
      </w:r>
      <w:r w:rsidR="001B50D7" w:rsidRPr="00542719">
        <w:t xml:space="preserve">oito </w:t>
      </w:r>
      <w:r w:rsidRPr="00542719">
        <w:t>horas,</w:t>
      </w:r>
      <w:r w:rsidR="001B50D7" w:rsidRPr="00542719">
        <w:t xml:space="preserve"> por sistema de vídeo conferencia, em sala Virtual da AMMVI - https://us02web.zoom.us/j/87282038449</w:t>
      </w:r>
      <w:r w:rsidR="00AC452A" w:rsidRPr="00542719">
        <w:t xml:space="preserve">, </w:t>
      </w:r>
      <w:r w:rsidRPr="00542719">
        <w:t>integrada com a Assembleia da AMMV</w:t>
      </w:r>
      <w:r w:rsidR="00AC452A" w:rsidRPr="00542719">
        <w:t>I</w:t>
      </w:r>
      <w:r w:rsidR="006E5DBB" w:rsidRPr="00542719">
        <w:t xml:space="preserve">, </w:t>
      </w:r>
      <w:r w:rsidRPr="00542719">
        <w:t xml:space="preserve">com a presença do </w:t>
      </w:r>
      <w:r w:rsidR="00AC452A" w:rsidRPr="00542719">
        <w:t xml:space="preserve">Prefeito de </w:t>
      </w:r>
      <w:r w:rsidR="00AC452A" w:rsidRPr="00542719">
        <w:rPr>
          <w:bCs/>
        </w:rPr>
        <w:t>Pomerode</w:t>
      </w:r>
      <w:r w:rsidR="00C252C5" w:rsidRPr="00542719">
        <w:rPr>
          <w:bCs/>
        </w:rPr>
        <w:t>,</w:t>
      </w:r>
      <w:r w:rsidR="00C252C5" w:rsidRPr="00542719">
        <w:t xml:space="preserve"> Ércio Kriek, </w:t>
      </w:r>
      <w:r w:rsidR="00AC452A" w:rsidRPr="00542719">
        <w:t>Presidente</w:t>
      </w:r>
      <w:r w:rsidR="00C252C5" w:rsidRPr="00542719">
        <w:t xml:space="preserve"> do CISAMVI</w:t>
      </w:r>
      <w:r w:rsidR="00AC452A" w:rsidRPr="00542719">
        <w:t xml:space="preserve">; </w:t>
      </w:r>
      <w:r w:rsidR="00C252C5" w:rsidRPr="00542719">
        <w:t xml:space="preserve">e dos prefeitos de </w:t>
      </w:r>
      <w:r w:rsidR="009B0529" w:rsidRPr="00542719">
        <w:t xml:space="preserve">Benedito Novo, Jean Michel </w:t>
      </w:r>
      <w:proofErr w:type="spellStart"/>
      <w:r w:rsidR="009B0529" w:rsidRPr="00542719">
        <w:t>Grudmann</w:t>
      </w:r>
      <w:proofErr w:type="spellEnd"/>
      <w:r w:rsidR="009B0529" w:rsidRPr="00542719">
        <w:t xml:space="preserve">; </w:t>
      </w:r>
      <w:r w:rsidR="00C252C5" w:rsidRPr="00542719">
        <w:t xml:space="preserve">Rio dos Cedros, </w:t>
      </w:r>
      <w:proofErr w:type="spellStart"/>
      <w:r w:rsidR="00AC452A" w:rsidRPr="00542719">
        <w:t>Marildo</w:t>
      </w:r>
      <w:proofErr w:type="spellEnd"/>
      <w:r w:rsidR="00AC452A" w:rsidRPr="00542719">
        <w:t xml:space="preserve"> Domingos </w:t>
      </w:r>
      <w:proofErr w:type="spellStart"/>
      <w:r w:rsidR="00AC452A" w:rsidRPr="00542719">
        <w:t>Felippi</w:t>
      </w:r>
      <w:proofErr w:type="spellEnd"/>
      <w:r w:rsidR="00AC452A" w:rsidRPr="00542719">
        <w:t xml:space="preserve">; </w:t>
      </w:r>
      <w:r w:rsidR="00C252C5" w:rsidRPr="00542719">
        <w:t xml:space="preserve">Doutor Pedrinho, </w:t>
      </w:r>
      <w:r w:rsidR="00AC452A" w:rsidRPr="00542719">
        <w:t xml:space="preserve">Simone </w:t>
      </w:r>
      <w:proofErr w:type="spellStart"/>
      <w:r w:rsidR="00AC452A" w:rsidRPr="00542719">
        <w:t>Mercia</w:t>
      </w:r>
      <w:proofErr w:type="spellEnd"/>
      <w:r w:rsidR="00AC452A" w:rsidRPr="00542719">
        <w:t xml:space="preserve"> </w:t>
      </w:r>
      <w:proofErr w:type="spellStart"/>
      <w:r w:rsidR="00AC452A" w:rsidRPr="00542719">
        <w:t>Mesch</w:t>
      </w:r>
      <w:proofErr w:type="spellEnd"/>
      <w:r w:rsidR="00AC452A" w:rsidRPr="00542719">
        <w:t xml:space="preserve"> </w:t>
      </w:r>
      <w:proofErr w:type="spellStart"/>
      <w:r w:rsidR="00AC452A" w:rsidRPr="00542719">
        <w:t>Nones</w:t>
      </w:r>
      <w:proofErr w:type="spellEnd"/>
      <w:r w:rsidR="00AC452A" w:rsidRPr="00542719">
        <w:t>;</w:t>
      </w:r>
      <w:r w:rsidR="008B0D0D" w:rsidRPr="00542719">
        <w:t xml:space="preserve"> </w:t>
      </w:r>
      <w:proofErr w:type="spellStart"/>
      <w:r w:rsidR="00C252C5" w:rsidRPr="00542719">
        <w:t>Botuverá</w:t>
      </w:r>
      <w:proofErr w:type="spellEnd"/>
      <w:r w:rsidR="00C252C5" w:rsidRPr="00542719">
        <w:t xml:space="preserve">, </w:t>
      </w:r>
      <w:r w:rsidR="00AC452A" w:rsidRPr="00542719">
        <w:t xml:space="preserve">José Luiz </w:t>
      </w:r>
      <w:proofErr w:type="spellStart"/>
      <w:r w:rsidR="00AC452A" w:rsidRPr="00542719">
        <w:t>Colombi</w:t>
      </w:r>
      <w:proofErr w:type="spellEnd"/>
      <w:r w:rsidR="00C252C5" w:rsidRPr="00542719">
        <w:t>;</w:t>
      </w:r>
      <w:r w:rsidR="006E5DBB" w:rsidRPr="00542719">
        <w:t xml:space="preserve"> Blumenau, </w:t>
      </w:r>
      <w:r w:rsidR="00AC452A" w:rsidRPr="00542719">
        <w:t>Mário Hildebrandt</w:t>
      </w:r>
      <w:r w:rsidR="006E5DBB" w:rsidRPr="00542719">
        <w:t xml:space="preserve">; Guabiruba, </w:t>
      </w:r>
      <w:r w:rsidR="00AC452A" w:rsidRPr="00542719">
        <w:t xml:space="preserve">Matias </w:t>
      </w:r>
      <w:proofErr w:type="spellStart"/>
      <w:r w:rsidR="00AC452A" w:rsidRPr="00542719">
        <w:t>Kohler</w:t>
      </w:r>
      <w:proofErr w:type="spellEnd"/>
      <w:r w:rsidR="001B50D7" w:rsidRPr="00542719">
        <w:t xml:space="preserve">; Brusque, Jonas Oscar </w:t>
      </w:r>
      <w:proofErr w:type="spellStart"/>
      <w:r w:rsidR="001B50D7" w:rsidRPr="00542719">
        <w:t>Paegle</w:t>
      </w:r>
      <w:proofErr w:type="spellEnd"/>
      <w:r w:rsidR="001B50D7" w:rsidRPr="00542719">
        <w:t xml:space="preserve">; Rodeio, Paulo Roberto Weiss; e </w:t>
      </w:r>
      <w:proofErr w:type="spellStart"/>
      <w:r w:rsidR="001B50D7" w:rsidRPr="00542719">
        <w:t>Ascurra</w:t>
      </w:r>
      <w:proofErr w:type="spellEnd"/>
      <w:r w:rsidR="001B50D7" w:rsidRPr="00542719">
        <w:t xml:space="preserve">, </w:t>
      </w:r>
      <w:proofErr w:type="spellStart"/>
      <w:r w:rsidR="001B50D7" w:rsidRPr="00542719">
        <w:t>Lairton</w:t>
      </w:r>
      <w:proofErr w:type="spellEnd"/>
      <w:r w:rsidR="001B50D7" w:rsidRPr="00542719">
        <w:t xml:space="preserve"> </w:t>
      </w:r>
      <w:proofErr w:type="spellStart"/>
      <w:r w:rsidR="001B50D7" w:rsidRPr="00542719">
        <w:t>Possamai</w:t>
      </w:r>
      <w:proofErr w:type="spellEnd"/>
      <w:r w:rsidR="009B0529" w:rsidRPr="00542719">
        <w:t xml:space="preserve">, </w:t>
      </w:r>
      <w:r w:rsidR="00C252C5" w:rsidRPr="00542719">
        <w:t xml:space="preserve">foi realizada </w:t>
      </w:r>
      <w:r w:rsidRPr="00542719">
        <w:t xml:space="preserve">a </w:t>
      </w:r>
      <w:r w:rsidR="001B50D7" w:rsidRPr="00542719">
        <w:t>2</w:t>
      </w:r>
      <w:r w:rsidR="00894113" w:rsidRPr="00542719">
        <w:t xml:space="preserve">ª </w:t>
      </w:r>
      <w:r w:rsidR="00627BBE" w:rsidRPr="00542719">
        <w:t>A</w:t>
      </w:r>
      <w:r w:rsidRPr="00542719">
        <w:t xml:space="preserve">ssembleia Geral Ordinária do Consórcio Intermunicipal de Saúde do Médio Vale do Itajaí – </w:t>
      </w:r>
      <w:r w:rsidR="006631D7" w:rsidRPr="00542719">
        <w:t>CISAMVI, do</w:t>
      </w:r>
      <w:r w:rsidR="00A9080E" w:rsidRPr="00542719">
        <w:t xml:space="preserve"> ano</w:t>
      </w:r>
      <w:r w:rsidRPr="00542719">
        <w:t xml:space="preserve"> de </w:t>
      </w:r>
      <w:r w:rsidR="00894113" w:rsidRPr="00542719">
        <w:t>20</w:t>
      </w:r>
      <w:r w:rsidR="009B0529" w:rsidRPr="00542719">
        <w:t>20</w:t>
      </w:r>
      <w:r w:rsidRPr="00542719">
        <w:t xml:space="preserve">. O Presidente deu por aberta a reunião, </w:t>
      </w:r>
      <w:r w:rsidR="001B50D7" w:rsidRPr="00542719">
        <w:t xml:space="preserve">esclareceu para registro em ata que a assembleia está sendo realizada em sistema de videoconferência em cumprimento as determinações e isolamento social  impostas pela Pandemia do Novo </w:t>
      </w:r>
      <w:proofErr w:type="spellStart"/>
      <w:r w:rsidR="001B50D7" w:rsidRPr="00542719">
        <w:t>Coronavirus</w:t>
      </w:r>
      <w:proofErr w:type="spellEnd"/>
      <w:r w:rsidR="001B50D7" w:rsidRPr="00542719">
        <w:t xml:space="preserve"> (COVID19), a </w:t>
      </w:r>
      <w:r w:rsidRPr="00542719">
        <w:t>agradeceu a presença de todos</w:t>
      </w:r>
      <w:r w:rsidR="001B50D7" w:rsidRPr="00542719">
        <w:t xml:space="preserve">, e destacou a participação das secretarias municipais de saúde de Botuverá, Brusque, Apiúna, Rodeio, Guabiruba, Timbó, Blumenau, Indaial, Pomerode e Doutor Pedrinho, assim </w:t>
      </w:r>
      <w:r w:rsidRPr="00542719">
        <w:t xml:space="preserve">seguiu com a </w:t>
      </w:r>
      <w:r w:rsidR="00C252C5" w:rsidRPr="00542719">
        <w:t>pauta</w:t>
      </w:r>
      <w:r w:rsidR="006E5DBB" w:rsidRPr="00542719">
        <w:t xml:space="preserve"> </w:t>
      </w:r>
      <w:r w:rsidR="00F866E5" w:rsidRPr="00542719">
        <w:t xml:space="preserve">da seguinte forma: </w:t>
      </w:r>
      <w:r w:rsidR="001B50D7" w:rsidRPr="00542719">
        <w:rPr>
          <w:b/>
          <w:bCs/>
        </w:rPr>
        <w:t xml:space="preserve">(1) Aprovação da ata de 13/02/2020: </w:t>
      </w:r>
      <w:r w:rsidR="001B50D7" w:rsidRPr="00542719">
        <w:t xml:space="preserve">o Presidente informa que </w:t>
      </w:r>
      <w:r w:rsidR="008746AE">
        <w:t xml:space="preserve">a </w:t>
      </w:r>
      <w:r w:rsidR="001B50D7" w:rsidRPr="00542719">
        <w:t>ata foi enviada por e-mail aos Prefeitos em 17/02/202</w:t>
      </w:r>
      <w:r w:rsidR="008746AE">
        <w:t>0, não recebendo</w:t>
      </w:r>
      <w:r w:rsidR="001B50D7" w:rsidRPr="00542719">
        <w:t xml:space="preserve"> nenhuma consideração. Em discussão, a ata foi aprovada por unanimidade. </w:t>
      </w:r>
      <w:r w:rsidR="001B50D7" w:rsidRPr="00542719">
        <w:rPr>
          <w:b/>
          <w:bCs/>
        </w:rPr>
        <w:t xml:space="preserve">(2) Espaço para o colegiado de saúde: </w:t>
      </w:r>
      <w:r w:rsidR="001B50D7" w:rsidRPr="00542719">
        <w:t xml:space="preserve">com a palavra para a Coordenadora do Colegiado de Saúde e Secretaria de Saúde de Botuverá – Márcia Adriana </w:t>
      </w:r>
      <w:proofErr w:type="spellStart"/>
      <w:r w:rsidR="001B50D7" w:rsidRPr="00542719">
        <w:t>Cansian</w:t>
      </w:r>
      <w:proofErr w:type="spellEnd"/>
      <w:r w:rsidR="001B50D7" w:rsidRPr="00542719">
        <w:t xml:space="preserve"> que </w:t>
      </w:r>
      <w:r w:rsidR="008C4B06" w:rsidRPr="00542719">
        <w:t>informa</w:t>
      </w:r>
      <w:r w:rsidR="001B50D7" w:rsidRPr="00542719">
        <w:t xml:space="preserve"> já ter repassado todas as info</w:t>
      </w:r>
      <w:r w:rsidR="008C4B06" w:rsidRPr="00542719">
        <w:t xml:space="preserve">rmações aos Prefeitos durante a discussão na Assembleia da AMMVI, </w:t>
      </w:r>
      <w:r w:rsidR="00C020BB">
        <w:t>com a presença da Deputada Carme</w:t>
      </w:r>
      <w:r w:rsidR="008C4B06" w:rsidRPr="00542719">
        <w:t xml:space="preserve">n Zanotto. </w:t>
      </w:r>
      <w:r w:rsidR="008C4B06" w:rsidRPr="00542719">
        <w:rPr>
          <w:b/>
          <w:bCs/>
        </w:rPr>
        <w:t xml:space="preserve">(3) </w:t>
      </w:r>
      <w:r w:rsidR="001B50D7" w:rsidRPr="00542719">
        <w:rPr>
          <w:b/>
          <w:bCs/>
        </w:rPr>
        <w:t>Compras Coletivas COVID19</w:t>
      </w:r>
      <w:r w:rsidR="008C4B06" w:rsidRPr="00542719">
        <w:rPr>
          <w:b/>
          <w:bCs/>
        </w:rPr>
        <w:t xml:space="preserve">: </w:t>
      </w:r>
      <w:r w:rsidR="008C4B06" w:rsidRPr="00542719">
        <w:t>o presidente passa a palavra ao Diretor Executivo para a a</w:t>
      </w:r>
      <w:r w:rsidR="001B50D7" w:rsidRPr="00542719">
        <w:t>presentação das compras coletivas realizadas por dispensas emergenciais até o momento, e as ações de transparência</w:t>
      </w:r>
      <w:r w:rsidR="008C4B06" w:rsidRPr="00542719">
        <w:t xml:space="preserve">. Hostins informa que todo o conteúdo está disponível para consulta pública no site do CISAMVI, que contém: o resumo das dispensas, classificado por objeto, município solicitante, processo de dispensa, valor empenhado, está disponível também o banco de preços criado pelo CISAMVI para os itens utilizados no enfrentamento à pandemia, o portal da transparência com todos os registros e documentos das dispensas conforme a legislação exige. Para registro, foram realizados 19 processos de dispensa, com o montante de R$ 2.430.496,91, distribuídos entre os 15 municípios consorciados conforme requisições de compras dos próprios municípios. Por fim, Hostins destaca a importância </w:t>
      </w:r>
      <w:r w:rsidR="007A1803" w:rsidRPr="00542719">
        <w:t>de os</w:t>
      </w:r>
      <w:r w:rsidR="008C4B06" w:rsidRPr="00542719">
        <w:t xml:space="preserve"> municípios honrarem os pagamentos, pois o consórcio precisa manter sua organização financeira para continuar atuando com os melhores preços possíveis. </w:t>
      </w:r>
      <w:r w:rsidR="008C4B06" w:rsidRPr="00542719">
        <w:rPr>
          <w:b/>
          <w:bCs/>
        </w:rPr>
        <w:t>(4)</w:t>
      </w:r>
      <w:r w:rsidR="008C4B06" w:rsidRPr="00542719">
        <w:t xml:space="preserve"> </w:t>
      </w:r>
      <w:r w:rsidR="001B50D7" w:rsidRPr="00542719">
        <w:rPr>
          <w:b/>
          <w:bCs/>
        </w:rPr>
        <w:t>Ampliação das Compras Coletivas aos consorciados</w:t>
      </w:r>
      <w:r w:rsidR="008C4B06" w:rsidRPr="00542719">
        <w:rPr>
          <w:b/>
          <w:bCs/>
        </w:rPr>
        <w:t xml:space="preserve">: </w:t>
      </w:r>
      <w:r w:rsidR="008C4B06" w:rsidRPr="00542719">
        <w:t>o presidente esclarece que o</w:t>
      </w:r>
      <w:r w:rsidR="008C4B06" w:rsidRPr="00542719">
        <w:rPr>
          <w:b/>
          <w:bCs/>
        </w:rPr>
        <w:t xml:space="preserve"> </w:t>
      </w:r>
      <w:r w:rsidR="001B50D7" w:rsidRPr="00542719">
        <w:t xml:space="preserve">contrato de consórcio </w:t>
      </w:r>
      <w:r w:rsidR="008C4B06" w:rsidRPr="00542719">
        <w:t>d</w:t>
      </w:r>
      <w:r w:rsidR="00DA11D3">
        <w:t>o C</w:t>
      </w:r>
      <w:r w:rsidR="008C4B06" w:rsidRPr="00542719">
        <w:t>I</w:t>
      </w:r>
      <w:r w:rsidR="00DA11D3">
        <w:t>S</w:t>
      </w:r>
      <w:r w:rsidR="00AE3936">
        <w:t>AMVI</w:t>
      </w:r>
      <w:r w:rsidR="001B50D7" w:rsidRPr="00542719">
        <w:t xml:space="preserve"> diz no artigo 8º que “O</w:t>
      </w:r>
      <w:r w:rsidR="001B50D7" w:rsidRPr="00542719">
        <w:rPr>
          <w:spacing w:val="45"/>
        </w:rPr>
        <w:t xml:space="preserve"> </w:t>
      </w:r>
      <w:r w:rsidR="001B50D7" w:rsidRPr="00542719">
        <w:rPr>
          <w:spacing w:val="3"/>
        </w:rPr>
        <w:t>CISAMVI</w:t>
      </w:r>
      <w:r w:rsidR="001B50D7" w:rsidRPr="00542719">
        <w:rPr>
          <w:spacing w:val="47"/>
        </w:rPr>
        <w:t xml:space="preserve"> </w:t>
      </w:r>
      <w:r w:rsidR="001B50D7" w:rsidRPr="00542719">
        <w:t>tem</w:t>
      </w:r>
      <w:r w:rsidR="001B50D7" w:rsidRPr="00542719">
        <w:rPr>
          <w:spacing w:val="45"/>
        </w:rPr>
        <w:t xml:space="preserve"> </w:t>
      </w:r>
      <w:r w:rsidR="001B50D7" w:rsidRPr="00542719">
        <w:t>por</w:t>
      </w:r>
      <w:r w:rsidR="001B50D7" w:rsidRPr="00542719">
        <w:rPr>
          <w:spacing w:val="45"/>
        </w:rPr>
        <w:t xml:space="preserve"> </w:t>
      </w:r>
      <w:r w:rsidR="001B50D7" w:rsidRPr="00542719">
        <w:t>fin</w:t>
      </w:r>
      <w:r w:rsidR="001B50D7" w:rsidRPr="00542719">
        <w:rPr>
          <w:spacing w:val="-1"/>
        </w:rPr>
        <w:t>a</w:t>
      </w:r>
      <w:r w:rsidR="001B50D7" w:rsidRPr="00542719">
        <w:t>l</w:t>
      </w:r>
      <w:r w:rsidR="001B50D7" w:rsidRPr="00542719">
        <w:rPr>
          <w:spacing w:val="1"/>
        </w:rPr>
        <w:t>i</w:t>
      </w:r>
      <w:r w:rsidR="001B50D7" w:rsidRPr="00542719">
        <w:t>d</w:t>
      </w:r>
      <w:r w:rsidR="001B50D7" w:rsidRPr="00542719">
        <w:rPr>
          <w:spacing w:val="-1"/>
        </w:rPr>
        <w:t>a</w:t>
      </w:r>
      <w:r w:rsidR="001B50D7" w:rsidRPr="00542719">
        <w:t>de</w:t>
      </w:r>
      <w:r w:rsidR="001B50D7" w:rsidRPr="00542719">
        <w:rPr>
          <w:spacing w:val="44"/>
        </w:rPr>
        <w:t xml:space="preserve"> </w:t>
      </w:r>
      <w:r w:rsidR="001B50D7" w:rsidRPr="00542719">
        <w:t>a</w:t>
      </w:r>
      <w:r w:rsidR="001B50D7" w:rsidRPr="00542719">
        <w:rPr>
          <w:spacing w:val="44"/>
        </w:rPr>
        <w:t xml:space="preserve"> </w:t>
      </w:r>
      <w:r w:rsidR="001B50D7" w:rsidRPr="00542719">
        <w:rPr>
          <w:spacing w:val="1"/>
        </w:rPr>
        <w:t>r</w:t>
      </w:r>
      <w:r w:rsidR="001B50D7" w:rsidRPr="00542719">
        <w:rPr>
          <w:spacing w:val="-1"/>
        </w:rPr>
        <w:t>ea</w:t>
      </w:r>
      <w:r w:rsidR="001B50D7" w:rsidRPr="00542719">
        <w:t>l</w:t>
      </w:r>
      <w:r w:rsidR="001B50D7" w:rsidRPr="00542719">
        <w:rPr>
          <w:spacing w:val="1"/>
        </w:rPr>
        <w:t>iz</w:t>
      </w:r>
      <w:r w:rsidR="001B50D7" w:rsidRPr="00542719">
        <w:rPr>
          <w:spacing w:val="-1"/>
        </w:rPr>
        <w:t>açã</w:t>
      </w:r>
      <w:r w:rsidR="001B50D7" w:rsidRPr="00542719">
        <w:t>o</w:t>
      </w:r>
      <w:r w:rsidR="001B50D7" w:rsidRPr="00542719">
        <w:rPr>
          <w:spacing w:val="45"/>
        </w:rPr>
        <w:t xml:space="preserve"> </w:t>
      </w:r>
      <w:r w:rsidR="001B50D7" w:rsidRPr="00542719">
        <w:t>dos</w:t>
      </w:r>
      <w:r w:rsidR="001B50D7" w:rsidRPr="00542719">
        <w:rPr>
          <w:spacing w:val="48"/>
        </w:rPr>
        <w:t xml:space="preserve"> </w:t>
      </w:r>
      <w:r w:rsidR="001B50D7" w:rsidRPr="00542719">
        <w:t>in</w:t>
      </w:r>
      <w:r w:rsidR="001B50D7" w:rsidRPr="00542719">
        <w:rPr>
          <w:spacing w:val="1"/>
        </w:rPr>
        <w:t>te</w:t>
      </w:r>
      <w:r w:rsidR="001B50D7" w:rsidRPr="00542719">
        <w:t>r</w:t>
      </w:r>
      <w:r w:rsidR="001B50D7" w:rsidRPr="00542719">
        <w:rPr>
          <w:spacing w:val="-2"/>
        </w:rPr>
        <w:t>e</w:t>
      </w:r>
      <w:r w:rsidR="001B50D7" w:rsidRPr="00542719">
        <w:t>sses</w:t>
      </w:r>
      <w:r w:rsidR="001B50D7" w:rsidRPr="00542719">
        <w:rPr>
          <w:spacing w:val="45"/>
        </w:rPr>
        <w:t xml:space="preserve"> </w:t>
      </w:r>
      <w:r w:rsidR="001B50D7" w:rsidRPr="00542719">
        <w:rPr>
          <w:spacing w:val="-1"/>
        </w:rPr>
        <w:t>c</w:t>
      </w:r>
      <w:r w:rsidR="001B50D7" w:rsidRPr="00542719">
        <w:t>omuns</w:t>
      </w:r>
      <w:r w:rsidR="001B50D7" w:rsidRPr="00542719">
        <w:rPr>
          <w:spacing w:val="46"/>
        </w:rPr>
        <w:t xml:space="preserve"> </w:t>
      </w:r>
      <w:r w:rsidR="001B50D7" w:rsidRPr="00542719">
        <w:t xml:space="preserve">dos </w:t>
      </w:r>
      <w:r w:rsidR="001B50D7" w:rsidRPr="00542719">
        <w:rPr>
          <w:spacing w:val="-1"/>
        </w:rPr>
        <w:t>e</w:t>
      </w:r>
      <w:r w:rsidR="001B50D7" w:rsidRPr="00542719">
        <w:t xml:space="preserve">ntes </w:t>
      </w:r>
      <w:r w:rsidR="001B50D7" w:rsidRPr="00542719">
        <w:rPr>
          <w:spacing w:val="-1"/>
        </w:rPr>
        <w:t>c</w:t>
      </w:r>
      <w:r w:rsidR="001B50D7" w:rsidRPr="00542719">
        <w:t>onso</w:t>
      </w:r>
      <w:r w:rsidR="001B50D7" w:rsidRPr="00542719">
        <w:rPr>
          <w:spacing w:val="2"/>
        </w:rPr>
        <w:t>r</w:t>
      </w:r>
      <w:r w:rsidR="001B50D7" w:rsidRPr="00542719">
        <w:rPr>
          <w:spacing w:val="-1"/>
        </w:rPr>
        <w:t>c</w:t>
      </w:r>
      <w:r w:rsidR="001B50D7" w:rsidRPr="00542719">
        <w:t>iados na i</w:t>
      </w:r>
      <w:r w:rsidR="001B50D7" w:rsidRPr="00542719">
        <w:rPr>
          <w:spacing w:val="1"/>
        </w:rPr>
        <w:t>m</w:t>
      </w:r>
      <w:r w:rsidR="001B50D7" w:rsidRPr="00542719">
        <w:t>plem</w:t>
      </w:r>
      <w:r w:rsidR="001B50D7" w:rsidRPr="00542719">
        <w:rPr>
          <w:spacing w:val="-1"/>
        </w:rPr>
        <w:t>e</w:t>
      </w:r>
      <w:r w:rsidR="001B50D7" w:rsidRPr="00542719">
        <w:t>nta</w:t>
      </w:r>
      <w:r w:rsidR="001B50D7" w:rsidRPr="00542719">
        <w:rPr>
          <w:spacing w:val="-1"/>
        </w:rPr>
        <w:t>çã</w:t>
      </w:r>
      <w:r w:rsidR="001B50D7" w:rsidRPr="00542719">
        <w:t xml:space="preserve">o </w:t>
      </w:r>
      <w:r w:rsidR="001B50D7" w:rsidRPr="00542719">
        <w:rPr>
          <w:spacing w:val="2"/>
        </w:rPr>
        <w:t>d</w:t>
      </w:r>
      <w:r w:rsidR="001B50D7" w:rsidRPr="00542719">
        <w:t>e pol</w:t>
      </w:r>
      <w:r w:rsidR="001B50D7" w:rsidRPr="00542719">
        <w:rPr>
          <w:spacing w:val="1"/>
        </w:rPr>
        <w:t>í</w:t>
      </w:r>
      <w:r w:rsidR="001B50D7" w:rsidRPr="00542719">
        <w:t>t</w:t>
      </w:r>
      <w:r w:rsidR="001B50D7" w:rsidRPr="00542719">
        <w:rPr>
          <w:spacing w:val="1"/>
        </w:rPr>
        <w:t>i</w:t>
      </w:r>
      <w:r w:rsidR="001B50D7" w:rsidRPr="00542719">
        <w:rPr>
          <w:spacing w:val="-1"/>
        </w:rPr>
        <w:t>ca</w:t>
      </w:r>
      <w:r w:rsidR="001B50D7" w:rsidRPr="00542719">
        <w:t xml:space="preserve">s de </w:t>
      </w:r>
      <w:r w:rsidR="001B50D7" w:rsidRPr="00542719">
        <w:rPr>
          <w:spacing w:val="2"/>
        </w:rPr>
        <w:t>s</w:t>
      </w:r>
      <w:r w:rsidR="001B50D7" w:rsidRPr="00542719">
        <w:rPr>
          <w:spacing w:val="-1"/>
        </w:rPr>
        <w:t>a</w:t>
      </w:r>
      <w:r w:rsidR="001B50D7" w:rsidRPr="00542719">
        <w:t>úde públ</w:t>
      </w:r>
      <w:r w:rsidR="001B50D7" w:rsidRPr="00542719">
        <w:rPr>
          <w:spacing w:val="1"/>
        </w:rPr>
        <w:t>ic</w:t>
      </w:r>
      <w:r w:rsidR="001B50D7" w:rsidRPr="00542719">
        <w:rPr>
          <w:spacing w:val="-1"/>
        </w:rPr>
        <w:t>a</w:t>
      </w:r>
      <w:r w:rsidR="001B50D7" w:rsidRPr="00542719">
        <w:t>, d</w:t>
      </w:r>
      <w:r w:rsidR="001B50D7" w:rsidRPr="00542719">
        <w:rPr>
          <w:spacing w:val="-1"/>
        </w:rPr>
        <w:t>e</w:t>
      </w:r>
      <w:r w:rsidR="001B50D7" w:rsidRPr="00542719">
        <w:t>sta</w:t>
      </w:r>
      <w:r w:rsidR="001B50D7" w:rsidRPr="00542719">
        <w:rPr>
          <w:spacing w:val="1"/>
        </w:rPr>
        <w:t>c</w:t>
      </w:r>
      <w:r w:rsidR="001B50D7" w:rsidRPr="00542719">
        <w:rPr>
          <w:spacing w:val="-1"/>
        </w:rPr>
        <w:t>a</w:t>
      </w:r>
      <w:r w:rsidR="001B50D7" w:rsidRPr="00542719">
        <w:t>nd</w:t>
      </w:r>
      <w:r w:rsidR="001B50D7" w:rsidRPr="00542719">
        <w:rPr>
          <w:spacing w:val="6"/>
        </w:rPr>
        <w:t>o</w:t>
      </w:r>
      <w:r w:rsidR="001B50D7" w:rsidRPr="00542719">
        <w:rPr>
          <w:spacing w:val="-1"/>
        </w:rPr>
        <w:t>-</w:t>
      </w:r>
      <w:r w:rsidR="001B50D7" w:rsidRPr="00542719">
        <w:t>se os s</w:t>
      </w:r>
      <w:r w:rsidR="001B50D7" w:rsidRPr="00542719">
        <w:rPr>
          <w:spacing w:val="-1"/>
        </w:rPr>
        <w:t>e</w:t>
      </w:r>
      <w:r w:rsidR="001B50D7" w:rsidRPr="00542719">
        <w:rPr>
          <w:spacing w:val="-2"/>
        </w:rPr>
        <w:t>g</w:t>
      </w:r>
      <w:r w:rsidR="001B50D7" w:rsidRPr="00542719">
        <w:t>uin</w:t>
      </w:r>
      <w:r w:rsidR="001B50D7" w:rsidRPr="00542719">
        <w:rPr>
          <w:spacing w:val="1"/>
        </w:rPr>
        <w:t>t</w:t>
      </w:r>
      <w:r w:rsidR="001B50D7" w:rsidRPr="00542719">
        <w:rPr>
          <w:spacing w:val="-1"/>
        </w:rPr>
        <w:t>e</w:t>
      </w:r>
      <w:r w:rsidR="001B50D7" w:rsidRPr="00542719">
        <w:t>s</w:t>
      </w:r>
      <w:r w:rsidR="001B50D7" w:rsidRPr="00542719">
        <w:rPr>
          <w:spacing w:val="1"/>
        </w:rPr>
        <w:t xml:space="preserve"> </w:t>
      </w:r>
      <w:r w:rsidR="001B50D7" w:rsidRPr="00542719">
        <w:t>objetivos,</w:t>
      </w:r>
      <w:r w:rsidR="001B50D7" w:rsidRPr="00542719">
        <w:rPr>
          <w:spacing w:val="1"/>
        </w:rPr>
        <w:t xml:space="preserve"> </w:t>
      </w:r>
      <w:r w:rsidR="001B50D7" w:rsidRPr="00542719">
        <w:rPr>
          <w:b/>
          <w:bCs/>
        </w:rPr>
        <w:t>s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m</w:t>
      </w:r>
      <w:r w:rsidR="001B50D7" w:rsidRPr="00542719">
        <w:rPr>
          <w:b/>
          <w:bCs/>
          <w:spacing w:val="4"/>
        </w:rPr>
        <w:t xml:space="preserve"> </w:t>
      </w:r>
      <w:r w:rsidR="001B50D7" w:rsidRPr="00542719">
        <w:rPr>
          <w:b/>
          <w:bCs/>
        </w:rPr>
        <w:t>p</w:t>
      </w:r>
      <w:r w:rsidR="001B50D7" w:rsidRPr="00542719">
        <w:rPr>
          <w:b/>
          <w:bCs/>
          <w:spacing w:val="-1"/>
        </w:rPr>
        <w:t>re</w:t>
      </w:r>
      <w:r w:rsidR="001B50D7" w:rsidRPr="00542719">
        <w:rPr>
          <w:b/>
          <w:bCs/>
        </w:rPr>
        <w:t>ju</w:t>
      </w:r>
      <w:r w:rsidR="001B50D7" w:rsidRPr="00542719">
        <w:rPr>
          <w:b/>
          <w:bCs/>
          <w:spacing w:val="1"/>
        </w:rPr>
        <w:t>íz</w:t>
      </w:r>
      <w:r w:rsidR="001B50D7" w:rsidRPr="00542719">
        <w:rPr>
          <w:b/>
          <w:bCs/>
        </w:rPr>
        <w:t>o</w:t>
      </w:r>
      <w:r w:rsidR="001B50D7" w:rsidRPr="00542719">
        <w:rPr>
          <w:b/>
          <w:bCs/>
          <w:spacing w:val="1"/>
        </w:rPr>
        <w:t xml:space="preserve"> </w:t>
      </w:r>
      <w:r w:rsidR="001B50D7" w:rsidRPr="00542719">
        <w:rPr>
          <w:b/>
          <w:bCs/>
        </w:rPr>
        <w:t>d</w:t>
      </w:r>
      <w:r w:rsidR="001B50D7" w:rsidRPr="00542719">
        <w:rPr>
          <w:b/>
          <w:bCs/>
          <w:spacing w:val="-1"/>
        </w:rPr>
        <w:t>a</w:t>
      </w:r>
      <w:r w:rsidR="001B50D7" w:rsidRPr="00542719">
        <w:rPr>
          <w:b/>
          <w:bCs/>
        </w:rPr>
        <w:t>qu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les</w:t>
      </w:r>
      <w:r w:rsidR="001B50D7" w:rsidRPr="00542719">
        <w:rPr>
          <w:b/>
          <w:bCs/>
          <w:spacing w:val="1"/>
        </w:rPr>
        <w:t xml:space="preserve"> </w:t>
      </w:r>
      <w:r w:rsidR="001B50D7" w:rsidRPr="00542719">
        <w:rPr>
          <w:b/>
          <w:bCs/>
        </w:rPr>
        <w:t>que</w:t>
      </w:r>
      <w:r w:rsidR="001B50D7" w:rsidRPr="00542719">
        <w:rPr>
          <w:b/>
          <w:bCs/>
          <w:spacing w:val="2"/>
        </w:rPr>
        <w:t xml:space="preserve"> </w:t>
      </w:r>
      <w:r w:rsidR="001B50D7" w:rsidRPr="00542719">
        <w:rPr>
          <w:b/>
          <w:bCs/>
        </w:rPr>
        <w:t>vie</w:t>
      </w:r>
      <w:r w:rsidR="001B50D7" w:rsidRPr="00542719">
        <w:rPr>
          <w:b/>
          <w:bCs/>
          <w:spacing w:val="-1"/>
        </w:rPr>
        <w:t>re</w:t>
      </w:r>
      <w:r w:rsidR="001B50D7" w:rsidRPr="00542719">
        <w:rPr>
          <w:b/>
          <w:bCs/>
        </w:rPr>
        <w:t>m</w:t>
      </w:r>
      <w:r w:rsidR="001B50D7" w:rsidRPr="00542719">
        <w:rPr>
          <w:b/>
          <w:bCs/>
          <w:spacing w:val="1"/>
        </w:rPr>
        <w:t xml:space="preserve"> </w:t>
      </w:r>
      <w:r w:rsidR="001B50D7" w:rsidRPr="00542719">
        <w:rPr>
          <w:b/>
          <w:bCs/>
        </w:rPr>
        <w:t>a s</w:t>
      </w:r>
      <w:r w:rsidR="001B50D7" w:rsidRPr="00542719">
        <w:rPr>
          <w:b/>
          <w:bCs/>
          <w:spacing w:val="1"/>
        </w:rPr>
        <w:t>e</w:t>
      </w:r>
      <w:r w:rsidR="001B50D7" w:rsidRPr="00542719">
        <w:rPr>
          <w:b/>
          <w:bCs/>
        </w:rPr>
        <w:t xml:space="preserve">r 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stab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  <w:spacing w:val="3"/>
        </w:rPr>
        <w:t>l</w:t>
      </w:r>
      <w:r w:rsidR="001B50D7" w:rsidRPr="00542719">
        <w:rPr>
          <w:b/>
          <w:bCs/>
          <w:spacing w:val="-1"/>
        </w:rPr>
        <w:t>ec</w:t>
      </w:r>
      <w:r w:rsidR="001B50D7" w:rsidRPr="00542719">
        <w:rPr>
          <w:b/>
          <w:bCs/>
        </w:rPr>
        <w:t>i</w:t>
      </w:r>
      <w:r w:rsidR="001B50D7" w:rsidRPr="00542719">
        <w:rPr>
          <w:b/>
          <w:bCs/>
          <w:spacing w:val="3"/>
        </w:rPr>
        <w:t>d</w:t>
      </w:r>
      <w:r w:rsidR="001B50D7" w:rsidRPr="00542719">
        <w:rPr>
          <w:b/>
          <w:bCs/>
        </w:rPr>
        <w:t>os</w:t>
      </w:r>
      <w:r w:rsidR="001B50D7" w:rsidRPr="00542719">
        <w:rPr>
          <w:b/>
          <w:bCs/>
          <w:spacing w:val="1"/>
        </w:rPr>
        <w:t xml:space="preserve"> 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m</w:t>
      </w:r>
      <w:r w:rsidR="001B50D7" w:rsidRPr="00542719">
        <w:rPr>
          <w:b/>
          <w:bCs/>
          <w:spacing w:val="1"/>
        </w:rPr>
        <w:t xml:space="preserve"> </w:t>
      </w:r>
      <w:r w:rsidR="001B50D7" w:rsidRPr="00542719">
        <w:rPr>
          <w:b/>
          <w:bCs/>
        </w:rPr>
        <w:t>Ass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mb</w:t>
      </w:r>
      <w:r w:rsidR="001B50D7" w:rsidRPr="00542719">
        <w:rPr>
          <w:b/>
          <w:bCs/>
          <w:spacing w:val="1"/>
        </w:rPr>
        <w:t>l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ia G</w:t>
      </w:r>
      <w:r w:rsidR="001B50D7" w:rsidRPr="00542719">
        <w:rPr>
          <w:b/>
          <w:bCs/>
          <w:spacing w:val="-1"/>
        </w:rPr>
        <w:t>e</w:t>
      </w:r>
      <w:r w:rsidR="001B50D7" w:rsidRPr="00542719">
        <w:rPr>
          <w:b/>
          <w:bCs/>
        </w:rPr>
        <w:t>r</w:t>
      </w:r>
      <w:r w:rsidR="001B50D7" w:rsidRPr="00542719">
        <w:rPr>
          <w:b/>
          <w:bCs/>
          <w:spacing w:val="-2"/>
        </w:rPr>
        <w:t>a</w:t>
      </w:r>
      <w:r w:rsidR="001B50D7" w:rsidRPr="00542719">
        <w:rPr>
          <w:b/>
          <w:bCs/>
        </w:rPr>
        <w:t>l</w:t>
      </w:r>
      <w:r w:rsidR="001B50D7" w:rsidRPr="00542719">
        <w:t>”.</w:t>
      </w:r>
      <w:r w:rsidR="008C4B06" w:rsidRPr="00542719">
        <w:t xml:space="preserve"> </w:t>
      </w:r>
      <w:r w:rsidR="001B50D7" w:rsidRPr="00542719">
        <w:t xml:space="preserve">Assim, </w:t>
      </w:r>
      <w:r w:rsidR="008C4B06" w:rsidRPr="00542719">
        <w:t xml:space="preserve">a proposta colocada para aprovação </w:t>
      </w:r>
      <w:r w:rsidR="00542719" w:rsidRPr="00542719">
        <w:t xml:space="preserve">é </w:t>
      </w:r>
      <w:r w:rsidR="001B50D7" w:rsidRPr="00542719">
        <w:t xml:space="preserve">inicialmente atender </w:t>
      </w:r>
      <w:proofErr w:type="spellStart"/>
      <w:r w:rsidR="001B50D7" w:rsidRPr="00542719">
        <w:t>a</w:t>
      </w:r>
      <w:proofErr w:type="spellEnd"/>
      <w:r w:rsidR="001B50D7" w:rsidRPr="00542719">
        <w:t xml:space="preserve"> solicitação de compra de EPI para outras Secretaria dos consorciados</w:t>
      </w:r>
      <w:r w:rsidR="00542719" w:rsidRPr="00542719">
        <w:t xml:space="preserve">, conforme solicitação da </w:t>
      </w:r>
      <w:r w:rsidR="001B50D7" w:rsidRPr="00542719">
        <w:t xml:space="preserve">assistência social </w:t>
      </w:r>
      <w:r w:rsidR="00542719" w:rsidRPr="00542719">
        <w:t>por exemplo, dest</w:t>
      </w:r>
      <w:r w:rsidR="00AE3936">
        <w:t>a</w:t>
      </w:r>
      <w:r w:rsidR="00542719" w:rsidRPr="00542719">
        <w:t xml:space="preserve">ca que temos um </w:t>
      </w:r>
      <w:r w:rsidR="001B50D7" w:rsidRPr="00542719">
        <w:t xml:space="preserve">parecer jurídico aprovando a compra ao longo da pandemia, mas </w:t>
      </w:r>
      <w:r w:rsidR="00542719" w:rsidRPr="00542719">
        <w:t xml:space="preserve">a ideia é </w:t>
      </w:r>
      <w:r w:rsidR="001B50D7" w:rsidRPr="00542719">
        <w:t xml:space="preserve">aproveitar para avaliar a ampliação das compras coletivas do </w:t>
      </w:r>
      <w:r w:rsidR="001B50D7" w:rsidRPr="00542719">
        <w:lastRenderedPageBreak/>
        <w:t>consórcio, para todas as áreas do município.</w:t>
      </w:r>
      <w:r w:rsidR="00542719" w:rsidRPr="00542719">
        <w:t xml:space="preserve"> Prefeito </w:t>
      </w:r>
      <w:proofErr w:type="spellStart"/>
      <w:r w:rsidR="00542719" w:rsidRPr="00542719">
        <w:t>Marildo</w:t>
      </w:r>
      <w:proofErr w:type="spellEnd"/>
      <w:r w:rsidR="00542719" w:rsidRPr="00542719">
        <w:t xml:space="preserve"> de Rio dos Cedros questiona se haverá encargos para essa ampliação, e o Presidente informa que não enquanto se aproveitar somente os processos de compras já realizados para a saúde, e que no momento em que se pensar em comprar itens além dos voltados para a saúde, deve-se discutir e aprovar um rateio específico estes trabalhos. Em discussão, aprovado por unanimidade. </w:t>
      </w:r>
      <w:r w:rsidR="00542719" w:rsidRPr="00542719">
        <w:rPr>
          <w:b/>
          <w:bCs/>
        </w:rPr>
        <w:t xml:space="preserve">(5) </w:t>
      </w:r>
      <w:r w:rsidR="001B50D7" w:rsidRPr="00542719">
        <w:rPr>
          <w:b/>
          <w:bCs/>
        </w:rPr>
        <w:t xml:space="preserve">Resoluções aprovadas em virtude da pandemia do Novo </w:t>
      </w:r>
      <w:proofErr w:type="spellStart"/>
      <w:r w:rsidR="001B50D7" w:rsidRPr="00542719">
        <w:rPr>
          <w:b/>
          <w:bCs/>
        </w:rPr>
        <w:t>Coronavírus</w:t>
      </w:r>
      <w:proofErr w:type="spellEnd"/>
      <w:r w:rsidR="00542719" w:rsidRPr="00542719">
        <w:rPr>
          <w:b/>
          <w:bCs/>
        </w:rPr>
        <w:t xml:space="preserve">: </w:t>
      </w:r>
      <w:proofErr w:type="spellStart"/>
      <w:r w:rsidR="00542719" w:rsidRPr="00542719">
        <w:t>Hostins</w:t>
      </w:r>
      <w:proofErr w:type="spellEnd"/>
      <w:r w:rsidR="00542719" w:rsidRPr="00542719">
        <w:t xml:space="preserve"> destaca a necessidade de pontuar algumas resoluções publicadas pelo CISAMVI, voltadas para auxiliar na atual pandemia, esclarecendo que to</w:t>
      </w:r>
      <w:r w:rsidR="001B50D7" w:rsidRPr="00542719">
        <w:t xml:space="preserve">das as resoluções do CISAMVI são públicas no Diário Oficial dos Municípios – DOM/SC, e estão também disponíveis no site do CISAMVI, em: </w:t>
      </w:r>
      <w:hyperlink r:id="rId7" w:history="1">
        <w:r w:rsidR="001B50D7" w:rsidRPr="00542719">
          <w:rPr>
            <w:rStyle w:val="Hyperlink"/>
            <w:color w:val="auto"/>
          </w:rPr>
          <w:t>cisamvi.sc.gov.br/resolucoes</w:t>
        </w:r>
      </w:hyperlink>
      <w:r w:rsidR="001B50D7" w:rsidRPr="00542719">
        <w:t>.</w:t>
      </w:r>
      <w:r w:rsidR="00542719" w:rsidRPr="00542719">
        <w:t xml:space="preserve"> Sobre o </w:t>
      </w:r>
      <w:r w:rsidR="001B50D7" w:rsidRPr="00542719">
        <w:rPr>
          <w:b/>
          <w:bCs/>
        </w:rPr>
        <w:t>Funcionamento CISAMVI</w:t>
      </w:r>
      <w:r w:rsidR="00542719" w:rsidRPr="00542719">
        <w:rPr>
          <w:b/>
          <w:bCs/>
        </w:rPr>
        <w:t xml:space="preserve"> foi publicada a resolução: </w:t>
      </w:r>
      <w:r w:rsidR="001B50D7" w:rsidRPr="00542719">
        <w:t xml:space="preserve">385/2020 - Medidas </w:t>
      </w:r>
      <w:proofErr w:type="spellStart"/>
      <w:r w:rsidR="001B50D7" w:rsidRPr="00542719">
        <w:t>Coronavirus</w:t>
      </w:r>
      <w:proofErr w:type="spellEnd"/>
      <w:r w:rsidR="001B50D7" w:rsidRPr="00542719">
        <w:t xml:space="preserve"> – Suspenção das atividades externas e teletrabalho, prorrogada pelas resoluções 394, 396, 397 e 399</w:t>
      </w:r>
      <w:r w:rsidR="00542719" w:rsidRPr="00542719">
        <w:t xml:space="preserve">; ainda a </w:t>
      </w:r>
      <w:r w:rsidR="001B50D7" w:rsidRPr="00542719">
        <w:t>402/2020 - Define a Retomada dos Trabalhos no CISAMVI.</w:t>
      </w:r>
      <w:r w:rsidR="00542719" w:rsidRPr="00542719">
        <w:t xml:space="preserve"> Sobre a </w:t>
      </w:r>
      <w:r w:rsidR="001B50D7" w:rsidRPr="00542719">
        <w:rPr>
          <w:b/>
          <w:bCs/>
        </w:rPr>
        <w:t>Contratação de Serviços</w:t>
      </w:r>
      <w:r w:rsidR="00542719" w:rsidRPr="00542719">
        <w:rPr>
          <w:b/>
          <w:bCs/>
        </w:rPr>
        <w:t xml:space="preserve"> foram: a resolução </w:t>
      </w:r>
      <w:r w:rsidR="001B50D7" w:rsidRPr="00542719">
        <w:t>392/2020 - Altera Edital 04.2018 – Inclui teste de COVID por R$ 220,00</w:t>
      </w:r>
      <w:r w:rsidR="00542719" w:rsidRPr="00542719">
        <w:t xml:space="preserve">; </w:t>
      </w:r>
      <w:r w:rsidR="001B50D7" w:rsidRPr="00542719">
        <w:t>393/2020 - Altera Edital 04.2018 – Inclui teste de COVID por R$ 180,00</w:t>
      </w:r>
      <w:r w:rsidR="00542719" w:rsidRPr="00542719">
        <w:t xml:space="preserve">; </w:t>
      </w:r>
      <w:r w:rsidR="001B50D7" w:rsidRPr="00542719">
        <w:t xml:space="preserve">395/2020 - Altera Edital 01.2020 – Troca exigência de Certificado de Regularidade por Registro no </w:t>
      </w:r>
      <w:proofErr w:type="spellStart"/>
      <w:r w:rsidR="001B50D7" w:rsidRPr="00542719">
        <w:t>Cremesc</w:t>
      </w:r>
      <w:proofErr w:type="spellEnd"/>
      <w:r w:rsidR="001B50D7" w:rsidRPr="00542719">
        <w:t xml:space="preserve"> do profissional</w:t>
      </w:r>
      <w:r w:rsidR="00542719" w:rsidRPr="00542719">
        <w:t xml:space="preserve">; </w:t>
      </w:r>
      <w:r w:rsidR="001B50D7" w:rsidRPr="00542719">
        <w:t>403/2020 - Resolução - CISAMVI - Altera Edital 01.2020 – Inclui 12 horas e regula valor a hora para R$ 130,00</w:t>
      </w:r>
      <w:r w:rsidR="00542719" w:rsidRPr="00542719">
        <w:t xml:space="preserve">; </w:t>
      </w:r>
      <w:r w:rsidR="001B50D7" w:rsidRPr="00542719">
        <w:t>411/2020 - Resolução - CISAMVI - Altera Faturamento Teste COVID19 para semanal</w:t>
      </w:r>
      <w:r w:rsidR="00542719" w:rsidRPr="00542719">
        <w:t xml:space="preserve">; Especificamente sobre as </w:t>
      </w:r>
      <w:r w:rsidR="001B50D7" w:rsidRPr="00542719">
        <w:rPr>
          <w:b/>
          <w:bCs/>
        </w:rPr>
        <w:t>Compras Emergenciais (dispensas):</w:t>
      </w:r>
      <w:r w:rsidR="00542719" w:rsidRPr="00542719">
        <w:rPr>
          <w:b/>
          <w:bCs/>
        </w:rPr>
        <w:t xml:space="preserve"> resolução </w:t>
      </w:r>
      <w:r w:rsidR="001B50D7" w:rsidRPr="00542719">
        <w:t>406/2020 - Comissão especial de licitações emergenciais</w:t>
      </w:r>
      <w:r w:rsidR="00542719" w:rsidRPr="00542719">
        <w:t xml:space="preserve">; </w:t>
      </w:r>
      <w:r w:rsidR="001B50D7" w:rsidRPr="00542719">
        <w:t>413/2020 - Banco de Preços COVID19</w:t>
      </w:r>
      <w:r w:rsidR="00542719" w:rsidRPr="00542719">
        <w:t xml:space="preserve">; e </w:t>
      </w:r>
      <w:r w:rsidR="001B50D7" w:rsidRPr="00542719">
        <w:t>415/2020 - Registro de Interesse de Compra Emergencial</w:t>
      </w:r>
      <w:r w:rsidR="00542719" w:rsidRPr="00542719">
        <w:t xml:space="preserve">. Para finalizar a Assembleia, Hostins relembra aos Prefeitos sobre o </w:t>
      </w:r>
      <w:r w:rsidR="001B50D7" w:rsidRPr="00542719">
        <w:t xml:space="preserve">Painel de Monitoramento Novo </w:t>
      </w:r>
      <w:proofErr w:type="spellStart"/>
      <w:r w:rsidR="001B50D7" w:rsidRPr="00542719">
        <w:t>Coronavírus</w:t>
      </w:r>
      <w:proofErr w:type="spellEnd"/>
      <w:r w:rsidR="00542719" w:rsidRPr="00542719">
        <w:t xml:space="preserve">, disponível em </w:t>
      </w:r>
      <w:hyperlink r:id="rId8" w:history="1">
        <w:r w:rsidR="00542719" w:rsidRPr="00542719">
          <w:rPr>
            <w:rStyle w:val="Hyperlink"/>
            <w:color w:val="auto"/>
          </w:rPr>
          <w:t>https://www.cisamvi.sc.gov.br/covid</w:t>
        </w:r>
      </w:hyperlink>
      <w:r w:rsidR="00542719" w:rsidRPr="00542719">
        <w:t xml:space="preserve">; que o </w:t>
      </w:r>
      <w:r w:rsidR="001B50D7" w:rsidRPr="00542719">
        <w:t xml:space="preserve">Pregão </w:t>
      </w:r>
      <w:r w:rsidR="00542719" w:rsidRPr="00542719">
        <w:t xml:space="preserve">de </w:t>
      </w:r>
      <w:r w:rsidR="001B50D7" w:rsidRPr="00542719">
        <w:t xml:space="preserve"> EPI </w:t>
      </w:r>
      <w:r w:rsidR="00542719" w:rsidRPr="00542719">
        <w:t xml:space="preserve">está em </w:t>
      </w:r>
      <w:r w:rsidR="00AE3936">
        <w:t>fas</w:t>
      </w:r>
      <w:r w:rsidR="001B50D7" w:rsidRPr="00542719">
        <w:t xml:space="preserve">e de homologação - </w:t>
      </w:r>
      <w:hyperlink r:id="rId9" w:history="1">
        <w:r w:rsidR="001B50D7" w:rsidRPr="00542719">
          <w:rPr>
            <w:rStyle w:val="Hyperlink"/>
            <w:color w:val="auto"/>
          </w:rPr>
          <w:t>https://www.cisamvi.sc.gov.br/noticias/36-pregao-para-compra-de-epi</w:t>
        </w:r>
      </w:hyperlink>
      <w:r w:rsidR="00542719" w:rsidRPr="00542719">
        <w:t xml:space="preserve">; logo teremos um </w:t>
      </w:r>
      <w:r w:rsidR="001B50D7" w:rsidRPr="00542719">
        <w:t xml:space="preserve">Pregão para transporte de ambulância em finalização de edital – Preços médios </w:t>
      </w:r>
      <w:r w:rsidR="00542719" w:rsidRPr="00542719">
        <w:t xml:space="preserve">já estão no </w:t>
      </w:r>
      <w:r w:rsidR="001B50D7" w:rsidRPr="00542719">
        <w:t>Banco de Preços</w:t>
      </w:r>
      <w:r w:rsidR="00542719" w:rsidRPr="00542719">
        <w:t xml:space="preserve"> do CISAMVI; está disponível para consulta as i</w:t>
      </w:r>
      <w:r w:rsidR="001B50D7" w:rsidRPr="00542719">
        <w:t xml:space="preserve">nformações atualizadas sobre os atendimentos nos prestadores de serviços credenciados - </w:t>
      </w:r>
      <w:hyperlink r:id="rId10" w:history="1">
        <w:r w:rsidR="001B50D7" w:rsidRPr="00542719">
          <w:rPr>
            <w:rStyle w:val="Hyperlink"/>
            <w:color w:val="auto"/>
          </w:rPr>
          <w:t>https://www.cisamvi.sc.gov.br/situacao-dos-credenciados</w:t>
        </w:r>
      </w:hyperlink>
      <w:r w:rsidR="00542719" w:rsidRPr="00542719">
        <w:t xml:space="preserve">; e que foi solicitado à Brusque e Blumenau que o </w:t>
      </w:r>
      <w:r w:rsidR="001B50D7" w:rsidRPr="00542719">
        <w:t xml:space="preserve">Convênio com o recurso das emendas </w:t>
      </w:r>
      <w:r w:rsidR="00542719" w:rsidRPr="00542719">
        <w:t xml:space="preserve">fosse utilizado </w:t>
      </w:r>
      <w:r w:rsidR="001B50D7" w:rsidRPr="00542719">
        <w:t>para pagar EPI – Aprovado pelos secretários de saúde e enviado ofício aos municípios de Brusque (546.000,00) e Blumenau (200.000,00).</w:t>
      </w:r>
      <w:r w:rsidR="00542719" w:rsidRPr="00542719">
        <w:t xml:space="preserve"> </w:t>
      </w:r>
      <w:r w:rsidRPr="00542719">
        <w:t>O presidente então encerra a Assembleia do CISAMVI. Sendo verdade o exposto, eu Cleones Hostins Diretor Executivo do CISAMVI, lavro esta ATA que será enviada por e</w:t>
      </w:r>
      <w:r w:rsidR="00F83D6E" w:rsidRPr="00542719">
        <w:t>-</w:t>
      </w:r>
      <w:r w:rsidRPr="00542719">
        <w:t>mail aos prefeitos para confer</w:t>
      </w:r>
      <w:r w:rsidR="00850AC8" w:rsidRPr="00542719">
        <w:t>ê</w:t>
      </w:r>
      <w:r w:rsidRPr="00542719">
        <w:t>ncia</w:t>
      </w:r>
      <w:r w:rsidR="007C4309" w:rsidRPr="00542719">
        <w:t xml:space="preserve"> e </w:t>
      </w:r>
      <w:r w:rsidRPr="00542719">
        <w:t xml:space="preserve">posterior </w:t>
      </w:r>
      <w:r w:rsidR="00F83D6E" w:rsidRPr="00542719">
        <w:t xml:space="preserve">aprovação em Assembleia e </w:t>
      </w:r>
      <w:r w:rsidRPr="00542719">
        <w:t>assinatura.</w:t>
      </w:r>
    </w:p>
    <w:p w14:paraId="27EAABBC" w14:textId="77777777" w:rsidR="00850AC8" w:rsidRPr="00542719" w:rsidRDefault="00850AC8" w:rsidP="00371F3D">
      <w:pPr>
        <w:spacing w:after="240"/>
        <w:jc w:val="both"/>
        <w:rPr>
          <w:b/>
        </w:rPr>
      </w:pPr>
      <w:r w:rsidRPr="00542719">
        <w:t xml:space="preserve">Ércio Kriek – </w:t>
      </w:r>
      <w:r w:rsidRPr="00542719">
        <w:rPr>
          <w:b/>
        </w:rPr>
        <w:t>Pomerode</w:t>
      </w:r>
    </w:p>
    <w:p w14:paraId="3A6857E4" w14:textId="77777777" w:rsidR="007B2D2B" w:rsidRPr="00542719" w:rsidRDefault="007B2D2B" w:rsidP="00371F3D">
      <w:pPr>
        <w:spacing w:after="240"/>
        <w:jc w:val="both"/>
      </w:pPr>
      <w:r w:rsidRPr="00542719">
        <w:t xml:space="preserve">Jean Michel </w:t>
      </w:r>
      <w:proofErr w:type="spellStart"/>
      <w:r w:rsidRPr="00542719">
        <w:t>Grudmann</w:t>
      </w:r>
      <w:proofErr w:type="spellEnd"/>
      <w:r w:rsidRPr="00542719">
        <w:t xml:space="preserve"> –</w:t>
      </w:r>
      <w:r w:rsidRPr="00542719">
        <w:rPr>
          <w:b/>
          <w:bCs/>
        </w:rPr>
        <w:t xml:space="preserve"> Benedito Novo</w:t>
      </w:r>
    </w:p>
    <w:p w14:paraId="50009361" w14:textId="77777777" w:rsidR="00850AC8" w:rsidRPr="00542719" w:rsidRDefault="00850AC8" w:rsidP="00371F3D">
      <w:pPr>
        <w:spacing w:after="240"/>
        <w:jc w:val="both"/>
      </w:pPr>
      <w:proofErr w:type="spellStart"/>
      <w:r w:rsidRPr="00542719">
        <w:t>Marildo</w:t>
      </w:r>
      <w:proofErr w:type="spellEnd"/>
      <w:r w:rsidRPr="00542719">
        <w:t xml:space="preserve"> Domingos </w:t>
      </w:r>
      <w:proofErr w:type="spellStart"/>
      <w:r w:rsidRPr="00542719">
        <w:t>Felippi</w:t>
      </w:r>
      <w:proofErr w:type="spellEnd"/>
      <w:r w:rsidRPr="00542719">
        <w:t xml:space="preserve"> – </w:t>
      </w:r>
      <w:r w:rsidRPr="00542719">
        <w:rPr>
          <w:b/>
        </w:rPr>
        <w:t>Rio dos Cedros</w:t>
      </w:r>
    </w:p>
    <w:p w14:paraId="4122CA01" w14:textId="77777777" w:rsidR="00850AC8" w:rsidRPr="00542719" w:rsidRDefault="00850AC8" w:rsidP="00371F3D">
      <w:pPr>
        <w:spacing w:after="240"/>
        <w:jc w:val="both"/>
      </w:pPr>
      <w:r w:rsidRPr="00542719">
        <w:t xml:space="preserve">Simone </w:t>
      </w:r>
      <w:proofErr w:type="spellStart"/>
      <w:r w:rsidRPr="00542719">
        <w:t>Mercia</w:t>
      </w:r>
      <w:proofErr w:type="spellEnd"/>
      <w:r w:rsidRPr="00542719">
        <w:t xml:space="preserve"> </w:t>
      </w:r>
      <w:proofErr w:type="spellStart"/>
      <w:r w:rsidRPr="00542719">
        <w:t>Mesch</w:t>
      </w:r>
      <w:proofErr w:type="spellEnd"/>
      <w:r w:rsidRPr="00542719">
        <w:t xml:space="preserve"> </w:t>
      </w:r>
      <w:proofErr w:type="spellStart"/>
      <w:r w:rsidRPr="00542719">
        <w:t>Nones</w:t>
      </w:r>
      <w:proofErr w:type="spellEnd"/>
      <w:r w:rsidRPr="00542719">
        <w:t xml:space="preserve"> – </w:t>
      </w:r>
      <w:r w:rsidRPr="00542719">
        <w:rPr>
          <w:b/>
        </w:rPr>
        <w:t>Doutor Pedrinho</w:t>
      </w:r>
    </w:p>
    <w:p w14:paraId="6EAC5310" w14:textId="77777777" w:rsidR="00850AC8" w:rsidRPr="00542719" w:rsidRDefault="00850AC8" w:rsidP="00371F3D">
      <w:pPr>
        <w:spacing w:after="240"/>
        <w:jc w:val="both"/>
        <w:rPr>
          <w:b/>
        </w:rPr>
      </w:pPr>
      <w:r w:rsidRPr="00542719">
        <w:t xml:space="preserve">José Luiz </w:t>
      </w:r>
      <w:proofErr w:type="spellStart"/>
      <w:r w:rsidRPr="00542719">
        <w:t>Colombi</w:t>
      </w:r>
      <w:proofErr w:type="spellEnd"/>
      <w:r w:rsidRPr="00542719">
        <w:t xml:space="preserve"> – </w:t>
      </w:r>
      <w:proofErr w:type="spellStart"/>
      <w:r w:rsidRPr="00542719">
        <w:rPr>
          <w:b/>
        </w:rPr>
        <w:t>Botuverá</w:t>
      </w:r>
      <w:proofErr w:type="spellEnd"/>
    </w:p>
    <w:p w14:paraId="63FB90AF" w14:textId="77777777" w:rsidR="00850AC8" w:rsidRPr="00542719" w:rsidRDefault="00850AC8" w:rsidP="00371F3D">
      <w:pPr>
        <w:spacing w:after="240"/>
        <w:jc w:val="both"/>
        <w:rPr>
          <w:b/>
        </w:rPr>
      </w:pPr>
      <w:r w:rsidRPr="00542719">
        <w:lastRenderedPageBreak/>
        <w:t xml:space="preserve">Mário Hildebrandt – </w:t>
      </w:r>
      <w:r w:rsidRPr="00542719">
        <w:rPr>
          <w:b/>
        </w:rPr>
        <w:t>Blumenau</w:t>
      </w:r>
    </w:p>
    <w:p w14:paraId="44EA7DCA" w14:textId="77777777" w:rsidR="00850AC8" w:rsidRPr="00542719" w:rsidRDefault="00850AC8" w:rsidP="00371F3D">
      <w:pPr>
        <w:spacing w:after="240"/>
        <w:jc w:val="both"/>
        <w:rPr>
          <w:b/>
        </w:rPr>
      </w:pPr>
      <w:r w:rsidRPr="00542719">
        <w:t xml:space="preserve">Matias </w:t>
      </w:r>
      <w:proofErr w:type="spellStart"/>
      <w:r w:rsidRPr="00542719">
        <w:t>Kohler</w:t>
      </w:r>
      <w:proofErr w:type="spellEnd"/>
      <w:r w:rsidRPr="00542719">
        <w:t xml:space="preserve"> – </w:t>
      </w:r>
      <w:r w:rsidRPr="00542719">
        <w:rPr>
          <w:b/>
        </w:rPr>
        <w:t>Guabiruba</w:t>
      </w:r>
    </w:p>
    <w:p w14:paraId="5229724B" w14:textId="2F92FECE" w:rsidR="00542719" w:rsidRPr="00542719" w:rsidRDefault="00542719" w:rsidP="00371F3D">
      <w:pPr>
        <w:spacing w:after="240"/>
        <w:jc w:val="both"/>
      </w:pPr>
      <w:r w:rsidRPr="00542719">
        <w:t xml:space="preserve">Jonas Oscar </w:t>
      </w:r>
      <w:proofErr w:type="spellStart"/>
      <w:r w:rsidRPr="00542719">
        <w:t>Paegle</w:t>
      </w:r>
      <w:proofErr w:type="spellEnd"/>
      <w:r w:rsidRPr="00542719">
        <w:t xml:space="preserve"> – </w:t>
      </w:r>
      <w:r w:rsidRPr="00AE3936">
        <w:rPr>
          <w:b/>
        </w:rPr>
        <w:t>Brusque</w:t>
      </w:r>
    </w:p>
    <w:p w14:paraId="44EFE7DA" w14:textId="77777777" w:rsidR="00542719" w:rsidRPr="00542719" w:rsidRDefault="00542719" w:rsidP="00371F3D">
      <w:pPr>
        <w:spacing w:after="240"/>
        <w:jc w:val="both"/>
      </w:pPr>
      <w:r w:rsidRPr="00542719">
        <w:t xml:space="preserve">Paulo Roberto Weiss – </w:t>
      </w:r>
      <w:r w:rsidRPr="00AE3936">
        <w:rPr>
          <w:b/>
        </w:rPr>
        <w:t>Rodeio</w:t>
      </w:r>
    </w:p>
    <w:p w14:paraId="1D380A02" w14:textId="71746702" w:rsidR="00542719" w:rsidRPr="00542719" w:rsidRDefault="00542719" w:rsidP="00371F3D">
      <w:pPr>
        <w:spacing w:after="240"/>
        <w:jc w:val="both"/>
      </w:pPr>
      <w:proofErr w:type="spellStart"/>
      <w:r w:rsidRPr="00542719">
        <w:t>Lairton</w:t>
      </w:r>
      <w:proofErr w:type="spellEnd"/>
      <w:r w:rsidRPr="00542719">
        <w:t xml:space="preserve"> </w:t>
      </w:r>
      <w:proofErr w:type="spellStart"/>
      <w:r w:rsidRPr="00542719">
        <w:t>Possamai</w:t>
      </w:r>
      <w:proofErr w:type="spellEnd"/>
      <w:r w:rsidRPr="00542719">
        <w:t xml:space="preserve"> – </w:t>
      </w:r>
      <w:bookmarkStart w:id="0" w:name="_GoBack"/>
      <w:proofErr w:type="spellStart"/>
      <w:r w:rsidRPr="00AE3936">
        <w:rPr>
          <w:b/>
        </w:rPr>
        <w:t>Ascurra</w:t>
      </w:r>
      <w:bookmarkEnd w:id="0"/>
      <w:proofErr w:type="spellEnd"/>
    </w:p>
    <w:p w14:paraId="72E87DA7" w14:textId="62597706" w:rsidR="00371F3D" w:rsidRPr="00542719" w:rsidRDefault="00371F3D" w:rsidP="00371F3D">
      <w:pPr>
        <w:spacing w:after="240"/>
        <w:jc w:val="both"/>
        <w:rPr>
          <w:b/>
        </w:rPr>
      </w:pPr>
      <w:r w:rsidRPr="00542719">
        <w:t xml:space="preserve">Cleones Hostins </w:t>
      </w:r>
      <w:r w:rsidR="00F83D6E" w:rsidRPr="00542719">
        <w:t>–</w:t>
      </w:r>
      <w:r w:rsidRPr="00542719">
        <w:t xml:space="preserve"> </w:t>
      </w:r>
      <w:r w:rsidRPr="00542719">
        <w:rPr>
          <w:b/>
        </w:rPr>
        <w:t>CISAMVI</w:t>
      </w:r>
    </w:p>
    <w:p w14:paraId="5C29769D" w14:textId="77777777" w:rsidR="005A1F31" w:rsidRPr="00542719" w:rsidRDefault="005A1F31" w:rsidP="00371F3D">
      <w:pPr>
        <w:spacing w:after="240"/>
      </w:pPr>
    </w:p>
    <w:sectPr w:rsidR="005A1F31" w:rsidRPr="00542719" w:rsidSect="00004EAC">
      <w:headerReference w:type="default" r:id="rId11"/>
      <w:footerReference w:type="defaul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43C6D" w14:textId="77777777" w:rsidR="003B78E4" w:rsidRDefault="003B78E4">
      <w:r>
        <w:separator/>
      </w:r>
    </w:p>
  </w:endnote>
  <w:endnote w:type="continuationSeparator" w:id="0">
    <w:p w14:paraId="6A356AFB" w14:textId="77777777" w:rsidR="003B78E4" w:rsidRDefault="003B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14:paraId="3DEE0B24" w14:textId="1006D5A8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1A0A2C18" wp14:editId="134A505D">
              <wp:simplePos x="0" y="0"/>
              <wp:positionH relativeFrom="column">
                <wp:posOffset>-3810</wp:posOffset>
              </wp:positionH>
              <wp:positionV relativeFrom="paragraph">
                <wp:posOffset>86360</wp:posOffset>
              </wp:positionV>
              <wp:extent cx="6115050" cy="790575"/>
              <wp:effectExtent l="0" t="0" r="0" b="9525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="007C4309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</w:t>
        </w:r>
        <w:r w:rsid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| 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ATA Nº </w:t>
        </w:r>
        <w:r w:rsidR="007A1803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- </w:t>
        </w:r>
        <w:r w:rsidR="007A1803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ª ASSEMBLEIA GERAL ORDINÁRIA DO CONSÓRCIO INTERMUNICIPAL DE SAÚDE DO MÉDIO VALE DO ITAJAÍ – CISAMVI DE 2019.</w:t>
        </w:r>
      </w:p>
      <w:p w14:paraId="702E45EF" w14:textId="77777777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3A3DC435" w14:textId="77777777" w:rsidR="0084094A" w:rsidRPr="0084094A" w:rsidRDefault="003B78E4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C5E36" w14:textId="77777777" w:rsidR="003B78E4" w:rsidRDefault="003B78E4">
      <w:r>
        <w:separator/>
      </w:r>
    </w:p>
  </w:footnote>
  <w:footnote w:type="continuationSeparator" w:id="0">
    <w:p w14:paraId="17ACF027" w14:textId="77777777" w:rsidR="003B78E4" w:rsidRDefault="003B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E2525" w14:textId="77777777" w:rsidR="00245721" w:rsidRDefault="0084094A">
    <w:pPr>
      <w:pStyle w:val="Cabealho"/>
    </w:pPr>
    <w:r>
      <w:rPr>
        <w:noProof/>
      </w:rPr>
      <w:drawing>
        <wp:inline distT="0" distB="0" distL="0" distR="0" wp14:anchorId="3F5ED6ED" wp14:editId="346822C2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560D3"/>
    <w:multiLevelType w:val="hybridMultilevel"/>
    <w:tmpl w:val="6E369D3E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A64B17"/>
    <w:multiLevelType w:val="hybridMultilevel"/>
    <w:tmpl w:val="E736A7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BB2E37"/>
    <w:multiLevelType w:val="hybridMultilevel"/>
    <w:tmpl w:val="3BE2DBD6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E7069F"/>
    <w:multiLevelType w:val="hybridMultilevel"/>
    <w:tmpl w:val="72D4BD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BA"/>
    <w:rsid w:val="00004EAC"/>
    <w:rsid w:val="0001210C"/>
    <w:rsid w:val="000155D0"/>
    <w:rsid w:val="00016E61"/>
    <w:rsid w:val="00031BBD"/>
    <w:rsid w:val="00045057"/>
    <w:rsid w:val="0005166C"/>
    <w:rsid w:val="00051670"/>
    <w:rsid w:val="0006790B"/>
    <w:rsid w:val="0008767E"/>
    <w:rsid w:val="00095A8C"/>
    <w:rsid w:val="00097C3C"/>
    <w:rsid w:val="000B70BA"/>
    <w:rsid w:val="000E3FCB"/>
    <w:rsid w:val="000E6DDC"/>
    <w:rsid w:val="001043F3"/>
    <w:rsid w:val="001122BB"/>
    <w:rsid w:val="0011437E"/>
    <w:rsid w:val="00116AB8"/>
    <w:rsid w:val="00116EAC"/>
    <w:rsid w:val="001257B6"/>
    <w:rsid w:val="00131638"/>
    <w:rsid w:val="00137FFC"/>
    <w:rsid w:val="00144C6E"/>
    <w:rsid w:val="00146273"/>
    <w:rsid w:val="00150C59"/>
    <w:rsid w:val="0016542C"/>
    <w:rsid w:val="00173ED5"/>
    <w:rsid w:val="001A6551"/>
    <w:rsid w:val="001B50D7"/>
    <w:rsid w:val="001B5C6C"/>
    <w:rsid w:val="001B73B3"/>
    <w:rsid w:val="001C6F9F"/>
    <w:rsid w:val="001D171E"/>
    <w:rsid w:val="001D3765"/>
    <w:rsid w:val="002077A9"/>
    <w:rsid w:val="002418DF"/>
    <w:rsid w:val="0024436B"/>
    <w:rsid w:val="00245721"/>
    <w:rsid w:val="00265224"/>
    <w:rsid w:val="00267E7A"/>
    <w:rsid w:val="00277A5C"/>
    <w:rsid w:val="0028310F"/>
    <w:rsid w:val="00283B89"/>
    <w:rsid w:val="002B2282"/>
    <w:rsid w:val="002B5909"/>
    <w:rsid w:val="002C04DA"/>
    <w:rsid w:val="002C24B1"/>
    <w:rsid w:val="002E29D2"/>
    <w:rsid w:val="002F05EB"/>
    <w:rsid w:val="002F1D3B"/>
    <w:rsid w:val="00301BE0"/>
    <w:rsid w:val="003043BC"/>
    <w:rsid w:val="00305FD6"/>
    <w:rsid w:val="003173AC"/>
    <w:rsid w:val="0032108C"/>
    <w:rsid w:val="00322391"/>
    <w:rsid w:val="00335640"/>
    <w:rsid w:val="00352DB9"/>
    <w:rsid w:val="00371F3D"/>
    <w:rsid w:val="00372514"/>
    <w:rsid w:val="0037267F"/>
    <w:rsid w:val="00383A38"/>
    <w:rsid w:val="00390900"/>
    <w:rsid w:val="0039545B"/>
    <w:rsid w:val="003A6856"/>
    <w:rsid w:val="003B78E4"/>
    <w:rsid w:val="003D3366"/>
    <w:rsid w:val="003D5AE5"/>
    <w:rsid w:val="003E5485"/>
    <w:rsid w:val="003E7CF4"/>
    <w:rsid w:val="003F0F53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620EC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20BCF"/>
    <w:rsid w:val="00537484"/>
    <w:rsid w:val="00542719"/>
    <w:rsid w:val="005512B3"/>
    <w:rsid w:val="00563ACC"/>
    <w:rsid w:val="00565842"/>
    <w:rsid w:val="005850E9"/>
    <w:rsid w:val="0059039B"/>
    <w:rsid w:val="00591095"/>
    <w:rsid w:val="005925E8"/>
    <w:rsid w:val="005A1F31"/>
    <w:rsid w:val="005A7A9A"/>
    <w:rsid w:val="005B0095"/>
    <w:rsid w:val="005B4E40"/>
    <w:rsid w:val="005B6BF3"/>
    <w:rsid w:val="005B6FF3"/>
    <w:rsid w:val="005C47E5"/>
    <w:rsid w:val="005E3446"/>
    <w:rsid w:val="005F1D57"/>
    <w:rsid w:val="0060484A"/>
    <w:rsid w:val="00627BBE"/>
    <w:rsid w:val="00633EEE"/>
    <w:rsid w:val="006600FD"/>
    <w:rsid w:val="00662D77"/>
    <w:rsid w:val="006631D7"/>
    <w:rsid w:val="0068396A"/>
    <w:rsid w:val="00685906"/>
    <w:rsid w:val="00687ECF"/>
    <w:rsid w:val="006C0C23"/>
    <w:rsid w:val="006E5DBB"/>
    <w:rsid w:val="0070084E"/>
    <w:rsid w:val="007039CC"/>
    <w:rsid w:val="00705243"/>
    <w:rsid w:val="00730873"/>
    <w:rsid w:val="00732F8A"/>
    <w:rsid w:val="007336E6"/>
    <w:rsid w:val="00736E82"/>
    <w:rsid w:val="00747ACD"/>
    <w:rsid w:val="00783058"/>
    <w:rsid w:val="00783FA0"/>
    <w:rsid w:val="00791364"/>
    <w:rsid w:val="00791475"/>
    <w:rsid w:val="0079740A"/>
    <w:rsid w:val="007A13FE"/>
    <w:rsid w:val="007A1803"/>
    <w:rsid w:val="007B115F"/>
    <w:rsid w:val="007B2D2B"/>
    <w:rsid w:val="007B6079"/>
    <w:rsid w:val="007C4309"/>
    <w:rsid w:val="007C692E"/>
    <w:rsid w:val="007D407F"/>
    <w:rsid w:val="007D485A"/>
    <w:rsid w:val="007F16C2"/>
    <w:rsid w:val="007F3F5F"/>
    <w:rsid w:val="007F7776"/>
    <w:rsid w:val="008015F2"/>
    <w:rsid w:val="00812C1D"/>
    <w:rsid w:val="0081487F"/>
    <w:rsid w:val="00816E4A"/>
    <w:rsid w:val="008266B2"/>
    <w:rsid w:val="0084094A"/>
    <w:rsid w:val="00842CBF"/>
    <w:rsid w:val="00850AC8"/>
    <w:rsid w:val="008522B4"/>
    <w:rsid w:val="00856CB0"/>
    <w:rsid w:val="008665C8"/>
    <w:rsid w:val="008726CF"/>
    <w:rsid w:val="008746AE"/>
    <w:rsid w:val="0088385E"/>
    <w:rsid w:val="00892759"/>
    <w:rsid w:val="00894113"/>
    <w:rsid w:val="008A49DF"/>
    <w:rsid w:val="008B0D0D"/>
    <w:rsid w:val="008B60EE"/>
    <w:rsid w:val="008C4B06"/>
    <w:rsid w:val="008E20A8"/>
    <w:rsid w:val="008E37A8"/>
    <w:rsid w:val="008F0619"/>
    <w:rsid w:val="008F56F7"/>
    <w:rsid w:val="009024E3"/>
    <w:rsid w:val="00906ABD"/>
    <w:rsid w:val="009154FC"/>
    <w:rsid w:val="00924307"/>
    <w:rsid w:val="00932249"/>
    <w:rsid w:val="0094657B"/>
    <w:rsid w:val="00957130"/>
    <w:rsid w:val="009607A7"/>
    <w:rsid w:val="00983CAF"/>
    <w:rsid w:val="00994023"/>
    <w:rsid w:val="009A0F45"/>
    <w:rsid w:val="009B0529"/>
    <w:rsid w:val="009C1576"/>
    <w:rsid w:val="00A11283"/>
    <w:rsid w:val="00A24113"/>
    <w:rsid w:val="00A273EA"/>
    <w:rsid w:val="00A30FC4"/>
    <w:rsid w:val="00A36CE2"/>
    <w:rsid w:val="00A5217F"/>
    <w:rsid w:val="00A9080E"/>
    <w:rsid w:val="00A91B94"/>
    <w:rsid w:val="00A96924"/>
    <w:rsid w:val="00AB178E"/>
    <w:rsid w:val="00AB3908"/>
    <w:rsid w:val="00AB4B4C"/>
    <w:rsid w:val="00AC05A9"/>
    <w:rsid w:val="00AC3828"/>
    <w:rsid w:val="00AC452A"/>
    <w:rsid w:val="00AC6817"/>
    <w:rsid w:val="00AC76D4"/>
    <w:rsid w:val="00AC7A88"/>
    <w:rsid w:val="00AD4DFB"/>
    <w:rsid w:val="00AE09FD"/>
    <w:rsid w:val="00AE3936"/>
    <w:rsid w:val="00AE4E79"/>
    <w:rsid w:val="00AF33DE"/>
    <w:rsid w:val="00AF795A"/>
    <w:rsid w:val="00B04BB5"/>
    <w:rsid w:val="00B14661"/>
    <w:rsid w:val="00B277E5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B6EC6"/>
    <w:rsid w:val="00BC453E"/>
    <w:rsid w:val="00BE0FB5"/>
    <w:rsid w:val="00BE233D"/>
    <w:rsid w:val="00BF029D"/>
    <w:rsid w:val="00BF14F8"/>
    <w:rsid w:val="00BF7023"/>
    <w:rsid w:val="00C020BB"/>
    <w:rsid w:val="00C05A4E"/>
    <w:rsid w:val="00C06CCA"/>
    <w:rsid w:val="00C15300"/>
    <w:rsid w:val="00C252C5"/>
    <w:rsid w:val="00C43109"/>
    <w:rsid w:val="00C4673F"/>
    <w:rsid w:val="00C4785F"/>
    <w:rsid w:val="00C57969"/>
    <w:rsid w:val="00C66485"/>
    <w:rsid w:val="00C67F99"/>
    <w:rsid w:val="00C72B53"/>
    <w:rsid w:val="00C74E47"/>
    <w:rsid w:val="00CA5E88"/>
    <w:rsid w:val="00CB5154"/>
    <w:rsid w:val="00CC0049"/>
    <w:rsid w:val="00CC6F43"/>
    <w:rsid w:val="00CD5FBA"/>
    <w:rsid w:val="00CE47AF"/>
    <w:rsid w:val="00CE57BE"/>
    <w:rsid w:val="00CE66BD"/>
    <w:rsid w:val="00CF2946"/>
    <w:rsid w:val="00CF48E9"/>
    <w:rsid w:val="00CF5180"/>
    <w:rsid w:val="00CF641A"/>
    <w:rsid w:val="00D03884"/>
    <w:rsid w:val="00D100CA"/>
    <w:rsid w:val="00D13654"/>
    <w:rsid w:val="00D13719"/>
    <w:rsid w:val="00D150D1"/>
    <w:rsid w:val="00D166CE"/>
    <w:rsid w:val="00D301FF"/>
    <w:rsid w:val="00D327A5"/>
    <w:rsid w:val="00D347AD"/>
    <w:rsid w:val="00D41DCB"/>
    <w:rsid w:val="00D51DF9"/>
    <w:rsid w:val="00D544D5"/>
    <w:rsid w:val="00D67D35"/>
    <w:rsid w:val="00D71E83"/>
    <w:rsid w:val="00D77F12"/>
    <w:rsid w:val="00D8579B"/>
    <w:rsid w:val="00D906A9"/>
    <w:rsid w:val="00DA11D3"/>
    <w:rsid w:val="00DA3180"/>
    <w:rsid w:val="00DB7C1C"/>
    <w:rsid w:val="00DC14D6"/>
    <w:rsid w:val="00DC1D15"/>
    <w:rsid w:val="00DC7996"/>
    <w:rsid w:val="00DD3F27"/>
    <w:rsid w:val="00DE514B"/>
    <w:rsid w:val="00DF3445"/>
    <w:rsid w:val="00DF4951"/>
    <w:rsid w:val="00DF5D22"/>
    <w:rsid w:val="00E008D7"/>
    <w:rsid w:val="00E05808"/>
    <w:rsid w:val="00E13C91"/>
    <w:rsid w:val="00E23404"/>
    <w:rsid w:val="00E30076"/>
    <w:rsid w:val="00E3368A"/>
    <w:rsid w:val="00E52F2D"/>
    <w:rsid w:val="00E63D36"/>
    <w:rsid w:val="00E72FC8"/>
    <w:rsid w:val="00E733F6"/>
    <w:rsid w:val="00E81E9F"/>
    <w:rsid w:val="00E87EDB"/>
    <w:rsid w:val="00E91793"/>
    <w:rsid w:val="00E933D2"/>
    <w:rsid w:val="00E97383"/>
    <w:rsid w:val="00EA58CB"/>
    <w:rsid w:val="00EC1B77"/>
    <w:rsid w:val="00EC4BF2"/>
    <w:rsid w:val="00EE0754"/>
    <w:rsid w:val="00EE50F9"/>
    <w:rsid w:val="00EE765B"/>
    <w:rsid w:val="00EF295E"/>
    <w:rsid w:val="00EF6B17"/>
    <w:rsid w:val="00EF7E03"/>
    <w:rsid w:val="00F1045A"/>
    <w:rsid w:val="00F12859"/>
    <w:rsid w:val="00F147F5"/>
    <w:rsid w:val="00F152BA"/>
    <w:rsid w:val="00F16687"/>
    <w:rsid w:val="00F21D9F"/>
    <w:rsid w:val="00F40344"/>
    <w:rsid w:val="00F52881"/>
    <w:rsid w:val="00F557BA"/>
    <w:rsid w:val="00F66CD6"/>
    <w:rsid w:val="00F714C5"/>
    <w:rsid w:val="00F741A3"/>
    <w:rsid w:val="00F80411"/>
    <w:rsid w:val="00F81541"/>
    <w:rsid w:val="00F83D6E"/>
    <w:rsid w:val="00F866E5"/>
    <w:rsid w:val="00FA2443"/>
    <w:rsid w:val="00FA2A23"/>
    <w:rsid w:val="00FB1897"/>
    <w:rsid w:val="00FC52EA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BD3C37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4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amvi.sc.gov.br/covi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samvi.sc.gov.br/resolucoe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isamvi.sc.gov.br/situacao-dos-credenciad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isamvi.sc.gov.br/noticias/36-pregao-para-compra-de-epi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80</TotalTime>
  <Pages>3</Pages>
  <Words>1110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daniel</cp:lastModifiedBy>
  <cp:revision>22</cp:revision>
  <cp:lastPrinted>2018-09-19T16:52:00Z</cp:lastPrinted>
  <dcterms:created xsi:type="dcterms:W3CDTF">2020-02-17T17:25:00Z</dcterms:created>
  <dcterms:modified xsi:type="dcterms:W3CDTF">2020-06-05T12:34:00Z</dcterms:modified>
</cp:coreProperties>
</file>